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F9057" w14:textId="0A810A16" w:rsidR="003471A9" w:rsidRPr="009446D3" w:rsidRDefault="003471A9" w:rsidP="00BE4A5E">
      <w:pPr>
        <w:pStyle w:val="Header"/>
        <w:tabs>
          <w:tab w:val="clear" w:pos="4320"/>
          <w:tab w:val="clear" w:pos="8640"/>
        </w:tabs>
        <w:spacing w:after="60"/>
        <w:jc w:val="center"/>
        <w:rPr>
          <w:rFonts w:ascii="Georgia" w:hAnsi="Georgia"/>
          <w:b/>
          <w:sz w:val="32"/>
          <w:szCs w:val="22"/>
        </w:rPr>
      </w:pPr>
      <w:r w:rsidRPr="009446D3">
        <w:rPr>
          <w:noProof/>
          <w:sz w:val="22"/>
          <w:szCs w:val="22"/>
        </w:rPr>
        <w:drawing>
          <wp:inline distT="0" distB="0" distL="0" distR="0" wp14:anchorId="136CB57A" wp14:editId="06A34EBC">
            <wp:extent cx="1042416" cy="69494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416" cy="6949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405098" w14:textId="76D7939E" w:rsidR="00BE4A5E" w:rsidRPr="009446D3" w:rsidRDefault="00560ADB" w:rsidP="00BE4A5E">
      <w:pPr>
        <w:pStyle w:val="Header"/>
        <w:tabs>
          <w:tab w:val="clear" w:pos="4320"/>
          <w:tab w:val="clear" w:pos="8640"/>
        </w:tabs>
        <w:spacing w:after="60"/>
        <w:jc w:val="center"/>
        <w:rPr>
          <w:rFonts w:ascii="Georgia" w:hAnsi="Georgia"/>
          <w:b/>
          <w:sz w:val="32"/>
          <w:szCs w:val="22"/>
        </w:rPr>
      </w:pPr>
      <w:r>
        <w:rPr>
          <w:rFonts w:ascii="Georgia" w:hAnsi="Georgia"/>
          <w:b/>
          <w:sz w:val="32"/>
          <w:szCs w:val="22"/>
        </w:rPr>
        <w:t>September 1</w:t>
      </w:r>
      <w:r w:rsidR="00621BE3">
        <w:rPr>
          <w:rFonts w:ascii="Georgia" w:hAnsi="Georgia"/>
          <w:b/>
          <w:sz w:val="32"/>
          <w:szCs w:val="22"/>
        </w:rPr>
        <w:t>, 202</w:t>
      </w:r>
      <w:r w:rsidR="00C06971">
        <w:rPr>
          <w:rFonts w:ascii="Georgia" w:hAnsi="Georgia"/>
          <w:b/>
          <w:sz w:val="32"/>
          <w:szCs w:val="22"/>
        </w:rPr>
        <w:t>6</w:t>
      </w:r>
      <w:r w:rsidR="00BE4A5E" w:rsidRPr="009446D3">
        <w:rPr>
          <w:rFonts w:ascii="Georgia" w:hAnsi="Georgia"/>
          <w:b/>
          <w:sz w:val="32"/>
          <w:szCs w:val="22"/>
        </w:rPr>
        <w:t xml:space="preserve"> Meeting Agenda</w:t>
      </w:r>
    </w:p>
    <w:p w14:paraId="14FCCAA7" w14:textId="2CF69B12" w:rsidR="002E46D7" w:rsidRPr="009446D3" w:rsidRDefault="00DD62A2" w:rsidP="00BE4A5E">
      <w:pPr>
        <w:pStyle w:val="Header"/>
        <w:tabs>
          <w:tab w:val="clear" w:pos="4320"/>
          <w:tab w:val="clear" w:pos="8640"/>
        </w:tabs>
        <w:spacing w:after="6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tbl>
      <w:tblPr>
        <w:tblStyle w:val="TableGrid1"/>
        <w:tblW w:w="11538" w:type="dxa"/>
        <w:tblInd w:w="-612" w:type="dxa"/>
        <w:tblLayout w:type="fixed"/>
        <w:tblLook w:val="04A0" w:firstRow="1" w:lastRow="0" w:firstColumn="1" w:lastColumn="0" w:noHBand="0" w:noVBand="1"/>
      </w:tblPr>
      <w:tblGrid>
        <w:gridCol w:w="4573"/>
        <w:gridCol w:w="6965"/>
      </w:tblGrid>
      <w:tr w:rsidR="00BE4A5E" w:rsidRPr="009446D3" w14:paraId="2DF25595" w14:textId="77777777" w:rsidTr="00797338">
        <w:trPr>
          <w:trHeight w:val="403"/>
        </w:trPr>
        <w:tc>
          <w:tcPr>
            <w:tcW w:w="4573" w:type="dxa"/>
            <w:vAlign w:val="center"/>
          </w:tcPr>
          <w:p w14:paraId="23609FFA" w14:textId="77777777" w:rsidR="00BE4A5E" w:rsidRPr="009446D3" w:rsidRDefault="00BE4A5E" w:rsidP="00BE4A5E">
            <w:pPr>
              <w:rPr>
                <w:rFonts w:ascii="Georgia" w:hAnsi="Georgia"/>
                <w:b/>
                <w:bCs/>
                <w:sz w:val="16"/>
                <w:szCs w:val="16"/>
              </w:rPr>
            </w:pPr>
            <w:bookmarkStart w:id="0" w:name="OLE_LINK3"/>
            <w:bookmarkStart w:id="1" w:name="OLE_LINK17"/>
            <w:r w:rsidRPr="009446D3">
              <w:rPr>
                <w:rFonts w:ascii="Georgia" w:hAnsi="Georgia"/>
                <w:b/>
                <w:bCs/>
                <w:sz w:val="16"/>
                <w:szCs w:val="16"/>
              </w:rPr>
              <w:t>Roll Call</w:t>
            </w:r>
          </w:p>
        </w:tc>
        <w:tc>
          <w:tcPr>
            <w:tcW w:w="6965" w:type="dxa"/>
            <w:vAlign w:val="center"/>
          </w:tcPr>
          <w:p w14:paraId="4CE5FB9B" w14:textId="3FA74284" w:rsidR="00BE4A5E" w:rsidRPr="009446D3" w:rsidRDefault="00BE4A5E" w:rsidP="00BE4A5E">
            <w:pPr>
              <w:numPr>
                <w:ilvl w:val="0"/>
                <w:numId w:val="6"/>
              </w:numPr>
              <w:ind w:left="427"/>
              <w:contextualSpacing/>
              <w:rPr>
                <w:rFonts w:ascii="Georgia" w:hAnsi="Georgia"/>
                <w:bCs/>
                <w:sz w:val="18"/>
                <w:szCs w:val="18"/>
              </w:rPr>
            </w:pPr>
          </w:p>
        </w:tc>
      </w:tr>
      <w:tr w:rsidR="00BE4A5E" w:rsidRPr="009446D3" w14:paraId="13A214D1" w14:textId="77777777" w:rsidTr="009C03C7">
        <w:trPr>
          <w:trHeight w:val="282"/>
        </w:trPr>
        <w:tc>
          <w:tcPr>
            <w:tcW w:w="11538" w:type="dxa"/>
            <w:gridSpan w:val="2"/>
            <w:shd w:val="clear" w:color="auto" w:fill="D9D9D9"/>
            <w:vAlign w:val="center"/>
          </w:tcPr>
          <w:p w14:paraId="44C9FAAA" w14:textId="77777777" w:rsidR="00BE4A5E" w:rsidRPr="009446D3" w:rsidRDefault="00BE4A5E" w:rsidP="00BE4A5E">
            <w:pPr>
              <w:ind w:left="-90"/>
              <w:contextualSpacing/>
              <w:jc w:val="center"/>
              <w:rPr>
                <w:rFonts w:ascii="Georgia" w:hAnsi="Georgia"/>
                <w:bCs/>
                <w:sz w:val="16"/>
                <w:szCs w:val="16"/>
              </w:rPr>
            </w:pPr>
            <w:r w:rsidRPr="009446D3">
              <w:rPr>
                <w:rFonts w:ascii="Georgia" w:hAnsi="Georgia"/>
                <w:b/>
                <w:bCs/>
                <w:sz w:val="16"/>
                <w:szCs w:val="16"/>
              </w:rPr>
              <w:t>Liaison Reports</w:t>
            </w:r>
          </w:p>
        </w:tc>
      </w:tr>
      <w:tr w:rsidR="00BE4A5E" w:rsidRPr="009446D3" w14:paraId="5E14077C" w14:textId="77777777" w:rsidTr="00797338">
        <w:trPr>
          <w:trHeight w:val="451"/>
        </w:trPr>
        <w:tc>
          <w:tcPr>
            <w:tcW w:w="4573" w:type="dxa"/>
            <w:vAlign w:val="center"/>
          </w:tcPr>
          <w:p w14:paraId="6FB91CF4" w14:textId="77777777" w:rsidR="00BE4A5E" w:rsidRPr="009446D3" w:rsidRDefault="00BE4A5E" w:rsidP="00BE4A5E">
            <w:pPr>
              <w:rPr>
                <w:rFonts w:ascii="Georgia" w:hAnsi="Georgia"/>
                <w:b/>
                <w:bCs/>
                <w:sz w:val="16"/>
                <w:szCs w:val="16"/>
              </w:rPr>
            </w:pPr>
            <w:r w:rsidRPr="009446D3">
              <w:rPr>
                <w:rFonts w:ascii="Georgia" w:hAnsi="Georgia"/>
                <w:b/>
                <w:bCs/>
                <w:sz w:val="16"/>
                <w:szCs w:val="16"/>
              </w:rPr>
              <w:t>Columbus Police Department</w:t>
            </w:r>
          </w:p>
          <w:p w14:paraId="2B98AB9C" w14:textId="0266DF4A" w:rsidR="00BE4A5E" w:rsidRPr="009446D3" w:rsidRDefault="00BE4A5E" w:rsidP="00BE4A5E">
            <w:pPr>
              <w:rPr>
                <w:rFonts w:ascii="Georgia" w:hAnsi="Georgia"/>
                <w:bCs/>
                <w:sz w:val="16"/>
                <w:szCs w:val="16"/>
              </w:rPr>
            </w:pPr>
            <w:r w:rsidRPr="009446D3">
              <w:rPr>
                <w:rFonts w:ascii="Georgia" w:hAnsi="Georgia"/>
                <w:bCs/>
                <w:sz w:val="16"/>
                <w:szCs w:val="16"/>
              </w:rPr>
              <w:t>Officer</w:t>
            </w:r>
            <w:r w:rsidR="002052EA" w:rsidRPr="009446D3">
              <w:rPr>
                <w:rFonts w:ascii="Georgia" w:hAnsi="Georgia"/>
                <w:bCs/>
                <w:sz w:val="16"/>
                <w:szCs w:val="16"/>
              </w:rPr>
              <w:t>s</w:t>
            </w:r>
            <w:r w:rsidRPr="009446D3">
              <w:rPr>
                <w:rFonts w:ascii="Georgia" w:hAnsi="Georgia"/>
                <w:bCs/>
                <w:sz w:val="16"/>
                <w:szCs w:val="16"/>
              </w:rPr>
              <w:t xml:space="preserve"> </w:t>
            </w:r>
            <w:r w:rsidR="005031F3">
              <w:rPr>
                <w:rFonts w:ascii="Georgia" w:hAnsi="Georgia" w:cs="Helvetica"/>
                <w:color w:val="1D2228"/>
                <w:sz w:val="16"/>
                <w:szCs w:val="16"/>
                <w:shd w:val="clear" w:color="auto" w:fill="FFFFFF"/>
              </w:rPr>
              <w:t>Mayberry(P1), Lowry (P6</w:t>
            </w:r>
            <w:proofErr w:type="gramStart"/>
            <w:r w:rsidR="005031F3">
              <w:rPr>
                <w:rFonts w:ascii="Georgia" w:hAnsi="Georgia" w:cs="Helvetica"/>
                <w:color w:val="1D2228"/>
                <w:sz w:val="16"/>
                <w:szCs w:val="16"/>
                <w:shd w:val="clear" w:color="auto" w:fill="FFFFFF"/>
              </w:rPr>
              <w:t>),  (</w:t>
            </w:r>
            <w:proofErr w:type="gramEnd"/>
            <w:r w:rsidR="005031F3">
              <w:rPr>
                <w:rFonts w:ascii="Georgia" w:hAnsi="Georgia" w:cs="Helvetica"/>
                <w:color w:val="1D2228"/>
                <w:sz w:val="16"/>
                <w:szCs w:val="16"/>
                <w:shd w:val="clear" w:color="auto" w:fill="FFFFFF"/>
              </w:rPr>
              <w:t>P18)</w:t>
            </w:r>
          </w:p>
        </w:tc>
        <w:tc>
          <w:tcPr>
            <w:tcW w:w="6965" w:type="dxa"/>
            <w:vAlign w:val="center"/>
          </w:tcPr>
          <w:p w14:paraId="1AFC59F7" w14:textId="77777777" w:rsidR="00BE4A5E" w:rsidRPr="009446D3" w:rsidRDefault="00BE4A5E" w:rsidP="00BE4A5E">
            <w:pPr>
              <w:numPr>
                <w:ilvl w:val="0"/>
                <w:numId w:val="7"/>
              </w:numPr>
              <w:ind w:left="432"/>
              <w:contextualSpacing/>
              <w:rPr>
                <w:rFonts w:ascii="Georgia" w:hAnsi="Georgia"/>
                <w:b/>
                <w:bCs/>
                <w:sz w:val="18"/>
                <w:szCs w:val="18"/>
              </w:rPr>
            </w:pPr>
          </w:p>
        </w:tc>
      </w:tr>
      <w:tr w:rsidR="0004158C" w:rsidRPr="009446D3" w14:paraId="53F68AD5" w14:textId="77777777" w:rsidTr="00797338">
        <w:trPr>
          <w:trHeight w:val="451"/>
        </w:trPr>
        <w:tc>
          <w:tcPr>
            <w:tcW w:w="4573" w:type="dxa"/>
            <w:vAlign w:val="center"/>
          </w:tcPr>
          <w:p w14:paraId="5D1D9ECC" w14:textId="0F9EEE6A" w:rsidR="004E3475" w:rsidRDefault="004E3475" w:rsidP="0004158C">
            <w:pPr>
              <w:rPr>
                <w:rFonts w:ascii="Georgia" w:hAnsi="Georgia"/>
                <w:b/>
                <w:bCs/>
                <w:sz w:val="16"/>
                <w:szCs w:val="16"/>
              </w:rPr>
            </w:pPr>
            <w:r>
              <w:rPr>
                <w:rFonts w:ascii="Georgia" w:hAnsi="Georgia"/>
                <w:b/>
                <w:bCs/>
                <w:sz w:val="16"/>
                <w:szCs w:val="16"/>
              </w:rPr>
              <w:t>Columbus City Attorney</w:t>
            </w:r>
          </w:p>
          <w:p w14:paraId="6A3B1201" w14:textId="2C4BB229" w:rsidR="0004158C" w:rsidRPr="009446D3" w:rsidRDefault="0067197C" w:rsidP="0004158C">
            <w:pPr>
              <w:rPr>
                <w:rFonts w:ascii="Georgia" w:hAnsi="Georgia"/>
                <w:b/>
                <w:bCs/>
                <w:sz w:val="16"/>
                <w:szCs w:val="16"/>
              </w:rPr>
            </w:pPr>
            <w:r>
              <w:rPr>
                <w:rFonts w:ascii="Georgia" w:hAnsi="Georgia"/>
                <w:sz w:val="16"/>
                <w:szCs w:val="16"/>
              </w:rPr>
              <w:t>Heidy Carr, Deputy Chief, P</w:t>
            </w:r>
            <w:r w:rsidR="00717BE4">
              <w:rPr>
                <w:rFonts w:ascii="Georgia" w:hAnsi="Georgia"/>
                <w:sz w:val="16"/>
                <w:szCs w:val="16"/>
              </w:rPr>
              <w:t xml:space="preserve">roperty </w:t>
            </w:r>
            <w:r>
              <w:rPr>
                <w:rFonts w:ascii="Georgia" w:hAnsi="Georgia"/>
                <w:sz w:val="16"/>
                <w:szCs w:val="16"/>
              </w:rPr>
              <w:t>A</w:t>
            </w:r>
            <w:r w:rsidR="00717BE4">
              <w:rPr>
                <w:rFonts w:ascii="Georgia" w:hAnsi="Georgia"/>
                <w:sz w:val="16"/>
                <w:szCs w:val="16"/>
              </w:rPr>
              <w:t>ction Team</w:t>
            </w:r>
            <w:r>
              <w:rPr>
                <w:rFonts w:ascii="Georgia" w:hAnsi="Georgia"/>
                <w:sz w:val="16"/>
                <w:szCs w:val="16"/>
              </w:rPr>
              <w:t xml:space="preserve"> – htcarr@columbus.gox</w:t>
            </w:r>
          </w:p>
        </w:tc>
        <w:tc>
          <w:tcPr>
            <w:tcW w:w="6965" w:type="dxa"/>
            <w:vAlign w:val="center"/>
          </w:tcPr>
          <w:p w14:paraId="772EA82C" w14:textId="77777777" w:rsidR="0004158C" w:rsidRPr="009446D3" w:rsidRDefault="0004158C" w:rsidP="00BE4A5E">
            <w:pPr>
              <w:numPr>
                <w:ilvl w:val="0"/>
                <w:numId w:val="7"/>
              </w:numPr>
              <w:ind w:left="432"/>
              <w:contextualSpacing/>
              <w:rPr>
                <w:rFonts w:ascii="Georgia" w:hAnsi="Georgia"/>
                <w:b/>
                <w:bCs/>
                <w:sz w:val="18"/>
                <w:szCs w:val="18"/>
              </w:rPr>
            </w:pPr>
          </w:p>
        </w:tc>
      </w:tr>
      <w:tr w:rsidR="00C06971" w:rsidRPr="009446D3" w14:paraId="5D3ED32A" w14:textId="77777777" w:rsidTr="00797338">
        <w:trPr>
          <w:trHeight w:val="451"/>
        </w:trPr>
        <w:tc>
          <w:tcPr>
            <w:tcW w:w="4573" w:type="dxa"/>
            <w:vAlign w:val="center"/>
          </w:tcPr>
          <w:p w14:paraId="1D9132A2" w14:textId="7ED08807" w:rsidR="00C06971" w:rsidRDefault="00C06971" w:rsidP="00C06971">
            <w:pPr>
              <w:rPr>
                <w:rFonts w:ascii="Georgia" w:hAnsi="Georgia"/>
                <w:b/>
                <w:bCs/>
                <w:sz w:val="16"/>
                <w:szCs w:val="16"/>
              </w:rPr>
            </w:pPr>
            <w:r>
              <w:rPr>
                <w:rFonts w:ascii="Georgia" w:hAnsi="Georgia"/>
                <w:b/>
                <w:bCs/>
                <w:sz w:val="16"/>
                <w:szCs w:val="16"/>
              </w:rPr>
              <w:t xml:space="preserve">Zone In </w:t>
            </w:r>
            <w:r w:rsidR="002206B0">
              <w:rPr>
                <w:rFonts w:ascii="Georgia" w:hAnsi="Georgia"/>
                <w:b/>
                <w:bCs/>
                <w:sz w:val="16"/>
                <w:szCs w:val="16"/>
              </w:rPr>
              <w:t>Columbus</w:t>
            </w:r>
          </w:p>
          <w:p w14:paraId="6AFB92D8" w14:textId="1217B528" w:rsidR="00C06971" w:rsidRDefault="00C06971" w:rsidP="00C06971">
            <w:pPr>
              <w:rPr>
                <w:rFonts w:ascii="Georgia" w:hAnsi="Georgia"/>
                <w:b/>
                <w:bCs/>
                <w:sz w:val="16"/>
                <w:szCs w:val="16"/>
              </w:rPr>
            </w:pPr>
            <w:r>
              <w:rPr>
                <w:rFonts w:ascii="Georgia" w:hAnsi="Georgia"/>
                <w:sz w:val="16"/>
                <w:szCs w:val="16"/>
              </w:rPr>
              <w:t>Luis Teba</w:t>
            </w:r>
            <w:r w:rsidR="002206B0">
              <w:rPr>
                <w:rFonts w:ascii="Georgia" w:hAnsi="Georgia"/>
                <w:sz w:val="16"/>
                <w:szCs w:val="16"/>
              </w:rPr>
              <w:t>, Project Manager</w:t>
            </w:r>
            <w:r w:rsidR="00717BE4">
              <w:rPr>
                <w:rFonts w:ascii="Georgia" w:hAnsi="Georgia"/>
                <w:sz w:val="16"/>
                <w:szCs w:val="16"/>
              </w:rPr>
              <w:t xml:space="preserve"> – zoningupdate@columbus.gov</w:t>
            </w:r>
          </w:p>
        </w:tc>
        <w:tc>
          <w:tcPr>
            <w:tcW w:w="6965" w:type="dxa"/>
            <w:vAlign w:val="center"/>
          </w:tcPr>
          <w:p w14:paraId="503D5DA8" w14:textId="77777777" w:rsidR="00C06971" w:rsidRPr="009446D3" w:rsidRDefault="00C06971" w:rsidP="00BE4A5E">
            <w:pPr>
              <w:numPr>
                <w:ilvl w:val="0"/>
                <w:numId w:val="7"/>
              </w:numPr>
              <w:ind w:left="432"/>
              <w:contextualSpacing/>
              <w:rPr>
                <w:rFonts w:ascii="Georgia" w:hAnsi="Georgia"/>
                <w:b/>
                <w:bCs/>
                <w:sz w:val="18"/>
                <w:szCs w:val="18"/>
              </w:rPr>
            </w:pPr>
          </w:p>
        </w:tc>
      </w:tr>
      <w:tr w:rsidR="00BE4A5E" w:rsidRPr="009446D3" w14:paraId="120223DD" w14:textId="77777777" w:rsidTr="00797338">
        <w:trPr>
          <w:trHeight w:val="352"/>
        </w:trPr>
        <w:tc>
          <w:tcPr>
            <w:tcW w:w="4573" w:type="dxa"/>
            <w:vAlign w:val="center"/>
          </w:tcPr>
          <w:p w14:paraId="41700713" w14:textId="7E5E091E" w:rsidR="00BE4A5E" w:rsidRPr="009446D3" w:rsidRDefault="00D9610B" w:rsidP="00BE4A5E">
            <w:pPr>
              <w:rPr>
                <w:rFonts w:ascii="Georgia" w:hAnsi="Georgia"/>
                <w:bCs/>
                <w:sz w:val="16"/>
                <w:szCs w:val="16"/>
              </w:rPr>
            </w:pPr>
            <w:bookmarkStart w:id="2" w:name="OLE_LINK47"/>
            <w:bookmarkStart w:id="3" w:name="OLE_LINK48"/>
            <w:r w:rsidRPr="009446D3">
              <w:rPr>
                <w:rFonts w:ascii="Georgia" w:hAnsi="Georgia"/>
                <w:b/>
                <w:bCs/>
                <w:sz w:val="16"/>
                <w:szCs w:val="16"/>
              </w:rPr>
              <w:t>FACT &amp; Consider Biking</w:t>
            </w:r>
            <w:bookmarkEnd w:id="2"/>
            <w:bookmarkEnd w:id="3"/>
            <w:r w:rsidRPr="009446D3">
              <w:rPr>
                <w:rFonts w:ascii="Georgia" w:hAnsi="Georgia"/>
                <w:bCs/>
                <w:sz w:val="16"/>
                <w:szCs w:val="16"/>
              </w:rPr>
              <w:br/>
              <w:t>David Roseman</w:t>
            </w:r>
          </w:p>
        </w:tc>
        <w:tc>
          <w:tcPr>
            <w:tcW w:w="6965" w:type="dxa"/>
            <w:vAlign w:val="center"/>
          </w:tcPr>
          <w:p w14:paraId="01CC3461" w14:textId="77777777" w:rsidR="00BE4A5E" w:rsidRPr="009446D3" w:rsidRDefault="00BE4A5E" w:rsidP="00BE4A5E">
            <w:pPr>
              <w:numPr>
                <w:ilvl w:val="0"/>
                <w:numId w:val="1"/>
              </w:numPr>
              <w:ind w:left="432"/>
              <w:contextualSpacing/>
              <w:rPr>
                <w:rFonts w:ascii="Georgia" w:hAnsi="Georgia"/>
                <w:bCs/>
                <w:sz w:val="18"/>
                <w:szCs w:val="18"/>
              </w:rPr>
            </w:pPr>
          </w:p>
        </w:tc>
      </w:tr>
      <w:tr w:rsidR="00BE4A5E" w:rsidRPr="009446D3" w14:paraId="1E74B6C6" w14:textId="77777777" w:rsidTr="00797338">
        <w:trPr>
          <w:trHeight w:val="388"/>
        </w:trPr>
        <w:tc>
          <w:tcPr>
            <w:tcW w:w="4573" w:type="dxa"/>
            <w:vAlign w:val="center"/>
          </w:tcPr>
          <w:p w14:paraId="772698B8" w14:textId="77777777" w:rsidR="00D9610B" w:rsidRPr="009446D3" w:rsidRDefault="00D9610B" w:rsidP="00D9610B">
            <w:pPr>
              <w:rPr>
                <w:rFonts w:ascii="Georgia" w:hAnsi="Georgia"/>
                <w:bCs/>
                <w:sz w:val="16"/>
                <w:szCs w:val="16"/>
              </w:rPr>
            </w:pPr>
            <w:r w:rsidRPr="009446D3">
              <w:rPr>
                <w:rFonts w:ascii="Georgia" w:hAnsi="Georgia"/>
                <w:b/>
                <w:bCs/>
                <w:sz w:val="16"/>
                <w:szCs w:val="16"/>
              </w:rPr>
              <w:t>Columbus Public Library Liaison</w:t>
            </w:r>
          </w:p>
          <w:p w14:paraId="1EBDCDF8" w14:textId="7F593FEC" w:rsidR="00BE4A5E" w:rsidRPr="009446D3" w:rsidRDefault="00B12E45" w:rsidP="00D9610B">
            <w:pPr>
              <w:rPr>
                <w:rFonts w:ascii="Georgia" w:hAnsi="Georgia"/>
                <w:bCs/>
                <w:sz w:val="16"/>
                <w:szCs w:val="16"/>
              </w:rPr>
            </w:pPr>
            <w:r w:rsidRPr="009446D3">
              <w:rPr>
                <w:rFonts w:ascii="Georgia" w:hAnsi="Georgia"/>
                <w:bCs/>
                <w:sz w:val="16"/>
                <w:szCs w:val="16"/>
              </w:rPr>
              <w:t>Brandon Thomas</w:t>
            </w:r>
          </w:p>
        </w:tc>
        <w:tc>
          <w:tcPr>
            <w:tcW w:w="6965" w:type="dxa"/>
            <w:vAlign w:val="center"/>
          </w:tcPr>
          <w:p w14:paraId="72937822" w14:textId="77777777" w:rsidR="00BE4A5E" w:rsidRPr="009446D3" w:rsidRDefault="00BE4A5E" w:rsidP="00BE4A5E">
            <w:pPr>
              <w:numPr>
                <w:ilvl w:val="0"/>
                <w:numId w:val="5"/>
              </w:numPr>
              <w:ind w:left="432"/>
              <w:contextualSpacing/>
              <w:rPr>
                <w:sz w:val="20"/>
                <w:szCs w:val="20"/>
              </w:rPr>
            </w:pPr>
          </w:p>
        </w:tc>
      </w:tr>
      <w:tr w:rsidR="00BE4A5E" w:rsidRPr="009446D3" w14:paraId="4625C867" w14:textId="77777777" w:rsidTr="00797338">
        <w:trPr>
          <w:trHeight w:val="415"/>
        </w:trPr>
        <w:tc>
          <w:tcPr>
            <w:tcW w:w="4573" w:type="dxa"/>
            <w:vAlign w:val="center"/>
          </w:tcPr>
          <w:p w14:paraId="7E949EAC" w14:textId="653A6847" w:rsidR="00D9610B" w:rsidRPr="009446D3" w:rsidRDefault="00D9610B" w:rsidP="00D9610B">
            <w:pPr>
              <w:rPr>
                <w:rFonts w:ascii="Georgia" w:hAnsi="Georgia"/>
                <w:b/>
                <w:bCs/>
                <w:sz w:val="16"/>
                <w:szCs w:val="16"/>
              </w:rPr>
            </w:pPr>
            <w:r w:rsidRPr="009446D3">
              <w:rPr>
                <w:rFonts w:ascii="Georgia" w:hAnsi="Georgia"/>
                <w:b/>
                <w:bCs/>
                <w:sz w:val="16"/>
                <w:szCs w:val="16"/>
              </w:rPr>
              <w:t>Northland Area Business Association</w:t>
            </w:r>
          </w:p>
          <w:p w14:paraId="26981709" w14:textId="18FE18C1" w:rsidR="00BE4A5E" w:rsidRPr="009446D3" w:rsidRDefault="0035652E" w:rsidP="00D9610B">
            <w:pPr>
              <w:rPr>
                <w:rFonts w:ascii="Georgia" w:hAnsi="Georgia"/>
                <w:sz w:val="16"/>
                <w:szCs w:val="16"/>
              </w:rPr>
            </w:pPr>
            <w:r w:rsidRPr="009446D3">
              <w:rPr>
                <w:rFonts w:ascii="Georgia" w:hAnsi="Georgia"/>
                <w:sz w:val="16"/>
                <w:szCs w:val="16"/>
              </w:rPr>
              <w:t>Craig Buckingham</w:t>
            </w:r>
          </w:p>
        </w:tc>
        <w:tc>
          <w:tcPr>
            <w:tcW w:w="6965" w:type="dxa"/>
            <w:vAlign w:val="center"/>
          </w:tcPr>
          <w:p w14:paraId="33B87323" w14:textId="77777777" w:rsidR="00BE4A5E" w:rsidRPr="009446D3" w:rsidRDefault="00BE4A5E" w:rsidP="00BE4A5E">
            <w:pPr>
              <w:numPr>
                <w:ilvl w:val="0"/>
                <w:numId w:val="5"/>
              </w:numPr>
              <w:ind w:left="432"/>
              <w:contextualSpacing/>
              <w:rPr>
                <w:rFonts w:ascii="Georgia" w:hAnsi="Georgia"/>
                <w:sz w:val="20"/>
                <w:szCs w:val="20"/>
              </w:rPr>
            </w:pPr>
          </w:p>
        </w:tc>
      </w:tr>
      <w:tr w:rsidR="004D51DD" w:rsidRPr="009446D3" w14:paraId="3BDE6C7F" w14:textId="77777777" w:rsidTr="00797338">
        <w:trPr>
          <w:trHeight w:val="415"/>
        </w:trPr>
        <w:tc>
          <w:tcPr>
            <w:tcW w:w="4573" w:type="dxa"/>
            <w:vAlign w:val="center"/>
          </w:tcPr>
          <w:p w14:paraId="61A43F9B" w14:textId="77777777" w:rsidR="004D51DD" w:rsidRPr="004D51DD" w:rsidRDefault="004D51DD" w:rsidP="004D51DD">
            <w:pPr>
              <w:rPr>
                <w:rFonts w:ascii="Georgia" w:hAnsi="Georgia"/>
                <w:b/>
                <w:bCs/>
                <w:sz w:val="16"/>
                <w:szCs w:val="16"/>
              </w:rPr>
            </w:pPr>
            <w:r w:rsidRPr="004D51DD">
              <w:rPr>
                <w:rFonts w:ascii="Georgia" w:hAnsi="Georgia"/>
                <w:b/>
                <w:bCs/>
                <w:sz w:val="16"/>
                <w:szCs w:val="16"/>
              </w:rPr>
              <w:t>Columbus City Schools</w:t>
            </w:r>
          </w:p>
          <w:p w14:paraId="132165AD" w14:textId="75290CA6" w:rsidR="004D51DD" w:rsidRPr="004D51DD" w:rsidRDefault="004D51DD" w:rsidP="004D51DD">
            <w:pPr>
              <w:rPr>
                <w:rFonts w:ascii="Georgia" w:hAnsi="Georgia"/>
                <w:sz w:val="16"/>
                <w:szCs w:val="16"/>
              </w:rPr>
            </w:pPr>
            <w:proofErr w:type="spellStart"/>
            <w:r w:rsidRPr="004D51DD">
              <w:rPr>
                <w:rFonts w:ascii="Georgia" w:hAnsi="Georgia"/>
                <w:sz w:val="16"/>
                <w:szCs w:val="16"/>
              </w:rPr>
              <w:t>LaKisha</w:t>
            </w:r>
            <w:proofErr w:type="spellEnd"/>
            <w:r w:rsidRPr="004D51DD">
              <w:rPr>
                <w:rFonts w:ascii="Georgia" w:hAnsi="Georgia"/>
                <w:sz w:val="16"/>
                <w:szCs w:val="16"/>
              </w:rPr>
              <w:t xml:space="preserve"> Meadows</w:t>
            </w:r>
          </w:p>
        </w:tc>
        <w:tc>
          <w:tcPr>
            <w:tcW w:w="6965" w:type="dxa"/>
            <w:vAlign w:val="center"/>
          </w:tcPr>
          <w:p w14:paraId="034652AD" w14:textId="77777777" w:rsidR="004D51DD" w:rsidRPr="009446D3" w:rsidRDefault="004D51DD" w:rsidP="00BE4A5E">
            <w:pPr>
              <w:numPr>
                <w:ilvl w:val="0"/>
                <w:numId w:val="5"/>
              </w:numPr>
              <w:ind w:left="432"/>
              <w:contextualSpacing/>
              <w:rPr>
                <w:rFonts w:ascii="Georgia" w:hAnsi="Georgia"/>
                <w:sz w:val="20"/>
                <w:szCs w:val="20"/>
              </w:rPr>
            </w:pPr>
          </w:p>
        </w:tc>
      </w:tr>
      <w:tr w:rsidR="00BE4A5E" w:rsidRPr="009446D3" w14:paraId="3A7EBAB8" w14:textId="77777777" w:rsidTr="00797338">
        <w:trPr>
          <w:trHeight w:val="261"/>
        </w:trPr>
        <w:tc>
          <w:tcPr>
            <w:tcW w:w="4573" w:type="dxa"/>
            <w:vAlign w:val="center"/>
          </w:tcPr>
          <w:p w14:paraId="3285E438" w14:textId="64F869C3" w:rsidR="00BE4A5E" w:rsidRPr="009446D3" w:rsidRDefault="00D9610B" w:rsidP="00BE4A5E">
            <w:pPr>
              <w:rPr>
                <w:rFonts w:ascii="Georgia" w:hAnsi="Georgia"/>
                <w:bCs/>
                <w:sz w:val="16"/>
                <w:szCs w:val="16"/>
              </w:rPr>
            </w:pPr>
            <w:r w:rsidRPr="009446D3">
              <w:rPr>
                <w:rFonts w:ascii="Georgia" w:hAnsi="Georgia"/>
                <w:b/>
                <w:bCs/>
                <w:sz w:val="16"/>
                <w:szCs w:val="16"/>
              </w:rPr>
              <w:t>City of Columbus Community Liaison</w:t>
            </w:r>
            <w:r w:rsidR="009C046A" w:rsidRPr="009446D3">
              <w:rPr>
                <w:rFonts w:ascii="Georgia" w:hAnsi="Georgia"/>
                <w:bCs/>
                <w:sz w:val="16"/>
                <w:szCs w:val="16"/>
              </w:rPr>
              <w:br/>
            </w:r>
            <w:r w:rsidR="00504C61" w:rsidRPr="00504C61">
              <w:rPr>
                <w:rFonts w:ascii="Georgia" w:hAnsi="Georgia"/>
                <w:bCs/>
                <w:sz w:val="16"/>
                <w:szCs w:val="16"/>
              </w:rPr>
              <w:t>Devin Deal</w:t>
            </w:r>
            <w:r w:rsidR="00504C61">
              <w:rPr>
                <w:rFonts w:ascii="Georgia" w:hAnsi="Georgia"/>
                <w:bCs/>
                <w:sz w:val="16"/>
                <w:szCs w:val="16"/>
              </w:rPr>
              <w:t xml:space="preserve"> </w:t>
            </w:r>
            <w:proofErr w:type="gramStart"/>
            <w:r w:rsidR="006167CA" w:rsidRPr="009446D3">
              <w:rPr>
                <w:rFonts w:ascii="Georgia" w:hAnsi="Georgia"/>
                <w:bCs/>
                <w:sz w:val="16"/>
                <w:szCs w:val="16"/>
              </w:rPr>
              <w:t>-  DDDeal@columbus.gov</w:t>
            </w:r>
            <w:proofErr w:type="gramEnd"/>
          </w:p>
        </w:tc>
        <w:tc>
          <w:tcPr>
            <w:tcW w:w="6965" w:type="dxa"/>
            <w:vAlign w:val="center"/>
          </w:tcPr>
          <w:p w14:paraId="55911926" w14:textId="77777777" w:rsidR="00BE4A5E" w:rsidRPr="009446D3" w:rsidRDefault="00BE4A5E" w:rsidP="00BE4A5E">
            <w:pPr>
              <w:numPr>
                <w:ilvl w:val="0"/>
                <w:numId w:val="2"/>
              </w:numPr>
              <w:ind w:left="432"/>
              <w:contextualSpacing/>
              <w:rPr>
                <w:rFonts w:ascii="Georgia" w:hAnsi="Georgia"/>
                <w:bCs/>
                <w:sz w:val="18"/>
                <w:szCs w:val="18"/>
              </w:rPr>
            </w:pPr>
          </w:p>
        </w:tc>
      </w:tr>
      <w:tr w:rsidR="009B7F90" w:rsidRPr="009446D3" w14:paraId="02B8CD34" w14:textId="77777777" w:rsidTr="00797338">
        <w:trPr>
          <w:trHeight w:val="207"/>
        </w:trPr>
        <w:tc>
          <w:tcPr>
            <w:tcW w:w="4573" w:type="dxa"/>
            <w:vAlign w:val="center"/>
          </w:tcPr>
          <w:p w14:paraId="6086BE9B" w14:textId="1DBC8D02" w:rsidR="009B7F90" w:rsidRPr="009446D3" w:rsidRDefault="00E37530" w:rsidP="00812AAB">
            <w:pPr>
              <w:pStyle w:val="yiv2834773189msonormal"/>
              <w:spacing w:before="0" w:beforeAutospacing="0" w:after="0" w:afterAutospacing="0"/>
              <w:rPr>
                <w:rFonts w:ascii="Georgia" w:hAnsi="Georgia"/>
                <w:b/>
                <w:color w:val="000000"/>
                <w:sz w:val="16"/>
                <w:szCs w:val="16"/>
              </w:rPr>
            </w:pPr>
            <w:r w:rsidRPr="009446D3">
              <w:rPr>
                <w:rFonts w:ascii="Georgia" w:hAnsi="Georgia"/>
                <w:b/>
                <w:color w:val="000000"/>
                <w:sz w:val="16"/>
                <w:szCs w:val="16"/>
              </w:rPr>
              <w:t>Columbus</w:t>
            </w:r>
            <w:r w:rsidR="001A177D" w:rsidRPr="009446D3">
              <w:rPr>
                <w:rFonts w:ascii="Georgia" w:hAnsi="Georgia"/>
                <w:b/>
                <w:color w:val="000000"/>
                <w:sz w:val="16"/>
                <w:szCs w:val="16"/>
              </w:rPr>
              <w:t xml:space="preserve"> </w:t>
            </w:r>
            <w:r w:rsidR="00812AAB" w:rsidRPr="009446D3">
              <w:rPr>
                <w:rFonts w:ascii="Georgia" w:hAnsi="Georgia"/>
                <w:b/>
                <w:color w:val="000000"/>
                <w:sz w:val="16"/>
                <w:szCs w:val="16"/>
              </w:rPr>
              <w:t>Community Engagement</w:t>
            </w:r>
          </w:p>
          <w:p w14:paraId="07E34D64" w14:textId="1C834291" w:rsidR="00317CD7" w:rsidRPr="009446D3" w:rsidRDefault="00717BE4" w:rsidP="00812AAB">
            <w:pPr>
              <w:pStyle w:val="yiv2834773189msonormal"/>
              <w:spacing w:before="0" w:beforeAutospacing="0" w:after="0" w:afterAutospacing="0"/>
              <w:rPr>
                <w:rFonts w:ascii="Georgia" w:hAnsi="Georgia"/>
                <w:color w:val="000000"/>
                <w:sz w:val="16"/>
                <w:szCs w:val="16"/>
              </w:rPr>
            </w:pPr>
            <w:r>
              <w:rPr>
                <w:rFonts w:ascii="Georgia" w:hAnsi="Georgia"/>
                <w:color w:val="000000"/>
                <w:sz w:val="16"/>
                <w:szCs w:val="16"/>
              </w:rPr>
              <w:t>Nancy Pryor Sully</w:t>
            </w:r>
            <w:r w:rsidR="00504C61" w:rsidRPr="00504C61">
              <w:rPr>
                <w:rFonts w:ascii="Georgia" w:hAnsi="Georgia"/>
                <w:color w:val="000000"/>
                <w:sz w:val="16"/>
                <w:szCs w:val="16"/>
              </w:rPr>
              <w:t>, Legislative Analyst</w:t>
            </w:r>
            <w:r>
              <w:rPr>
                <w:rFonts w:ascii="Georgia" w:hAnsi="Georgia"/>
                <w:color w:val="000000"/>
                <w:sz w:val="16"/>
                <w:szCs w:val="16"/>
              </w:rPr>
              <w:t xml:space="preserve"> for Councilmember Remy - NPSully@golumbus.gov</w:t>
            </w:r>
          </w:p>
        </w:tc>
        <w:tc>
          <w:tcPr>
            <w:tcW w:w="6965" w:type="dxa"/>
            <w:vAlign w:val="center"/>
          </w:tcPr>
          <w:p w14:paraId="361C9CD1" w14:textId="6E796729" w:rsidR="009B7F90" w:rsidRPr="009446D3" w:rsidRDefault="00FA4F3B" w:rsidP="00BE4A5E">
            <w:pPr>
              <w:numPr>
                <w:ilvl w:val="0"/>
                <w:numId w:val="2"/>
              </w:numPr>
              <w:ind w:left="432"/>
              <w:contextualSpacing/>
              <w:rPr>
                <w:rFonts w:ascii="Georgia" w:hAnsi="Georgia"/>
                <w:bCs/>
                <w:sz w:val="18"/>
                <w:szCs w:val="18"/>
              </w:rPr>
            </w:pPr>
            <w:r>
              <w:rPr>
                <w:rFonts w:ascii="Georgia" w:hAnsi="Georgia"/>
                <w:bCs/>
                <w:sz w:val="18"/>
                <w:szCs w:val="18"/>
              </w:rPr>
              <w:t>Report sent via email to NCC Mail List</w:t>
            </w:r>
          </w:p>
        </w:tc>
      </w:tr>
      <w:tr w:rsidR="006F0C31" w:rsidRPr="009446D3" w14:paraId="0BC26ECA" w14:textId="77777777" w:rsidTr="00797338">
        <w:trPr>
          <w:trHeight w:val="207"/>
        </w:trPr>
        <w:tc>
          <w:tcPr>
            <w:tcW w:w="4573" w:type="dxa"/>
            <w:vAlign w:val="center"/>
          </w:tcPr>
          <w:p w14:paraId="2843EF76" w14:textId="77777777" w:rsidR="006F0C31" w:rsidRDefault="006F0C31" w:rsidP="00812AAB">
            <w:pPr>
              <w:pStyle w:val="yiv2834773189msonormal"/>
              <w:spacing w:before="0" w:beforeAutospacing="0" w:after="0" w:afterAutospacing="0"/>
              <w:rPr>
                <w:rFonts w:ascii="Georgia" w:hAnsi="Georgia"/>
                <w:b/>
                <w:color w:val="000000"/>
                <w:sz w:val="16"/>
                <w:szCs w:val="16"/>
              </w:rPr>
            </w:pPr>
            <w:r>
              <w:rPr>
                <w:rFonts w:ascii="Georgia" w:hAnsi="Georgia"/>
                <w:b/>
                <w:color w:val="000000"/>
                <w:sz w:val="16"/>
                <w:szCs w:val="16"/>
              </w:rPr>
              <w:t>North YMCA</w:t>
            </w:r>
          </w:p>
          <w:p w14:paraId="7AA44349" w14:textId="56E2DF07" w:rsidR="006F0C31" w:rsidRPr="006F0C31" w:rsidRDefault="006F0C31" w:rsidP="00812AAB">
            <w:pPr>
              <w:pStyle w:val="yiv2834773189msonormal"/>
              <w:spacing w:before="0" w:beforeAutospacing="0" w:after="0" w:afterAutospacing="0"/>
              <w:rPr>
                <w:rFonts w:ascii="Georgia" w:hAnsi="Georgia"/>
                <w:bCs/>
                <w:color w:val="000000"/>
                <w:sz w:val="16"/>
                <w:szCs w:val="16"/>
              </w:rPr>
            </w:pPr>
            <w:r>
              <w:rPr>
                <w:rFonts w:ascii="Georgia" w:hAnsi="Georgia"/>
                <w:bCs/>
                <w:color w:val="000000"/>
                <w:sz w:val="16"/>
                <w:szCs w:val="16"/>
              </w:rPr>
              <w:t>Katy Spittel-Jaime, Youth Experience Director</w:t>
            </w:r>
          </w:p>
        </w:tc>
        <w:tc>
          <w:tcPr>
            <w:tcW w:w="6965" w:type="dxa"/>
            <w:vAlign w:val="center"/>
          </w:tcPr>
          <w:p w14:paraId="0AB63957" w14:textId="77777777" w:rsidR="006F0C31" w:rsidRPr="009446D3" w:rsidRDefault="006F0C31" w:rsidP="00BE4A5E">
            <w:pPr>
              <w:numPr>
                <w:ilvl w:val="0"/>
                <w:numId w:val="2"/>
              </w:numPr>
              <w:ind w:left="432"/>
              <w:contextualSpacing/>
              <w:rPr>
                <w:rFonts w:ascii="Georgia" w:hAnsi="Georgia"/>
                <w:bCs/>
                <w:sz w:val="18"/>
                <w:szCs w:val="18"/>
              </w:rPr>
            </w:pPr>
          </w:p>
        </w:tc>
      </w:tr>
      <w:tr w:rsidR="00BE4A5E" w:rsidRPr="009446D3" w14:paraId="02B55730" w14:textId="77777777" w:rsidTr="009C03C7">
        <w:trPr>
          <w:trHeight w:val="282"/>
        </w:trPr>
        <w:tc>
          <w:tcPr>
            <w:tcW w:w="11538" w:type="dxa"/>
            <w:gridSpan w:val="2"/>
            <w:shd w:val="clear" w:color="auto" w:fill="D9D9D9"/>
            <w:vAlign w:val="center"/>
          </w:tcPr>
          <w:p w14:paraId="06A4FE1D" w14:textId="77777777" w:rsidR="00BE4A5E" w:rsidRPr="009446D3" w:rsidRDefault="00BE4A5E" w:rsidP="00BE4A5E">
            <w:pPr>
              <w:ind w:left="-90"/>
              <w:contextualSpacing/>
              <w:jc w:val="center"/>
              <w:rPr>
                <w:rFonts w:ascii="Georgia" w:hAnsi="Georgia"/>
                <w:bCs/>
                <w:sz w:val="16"/>
                <w:szCs w:val="16"/>
              </w:rPr>
            </w:pPr>
            <w:r w:rsidRPr="009446D3">
              <w:rPr>
                <w:rFonts w:ascii="Georgia" w:hAnsi="Georgia"/>
                <w:b/>
                <w:bCs/>
                <w:sz w:val="16"/>
                <w:szCs w:val="16"/>
              </w:rPr>
              <w:t>Selected Discussions</w:t>
            </w:r>
          </w:p>
        </w:tc>
      </w:tr>
      <w:tr w:rsidR="00BE4A5E" w:rsidRPr="009446D3" w14:paraId="5C7D11D8" w14:textId="77777777" w:rsidTr="00797338">
        <w:trPr>
          <w:trHeight w:val="607"/>
        </w:trPr>
        <w:tc>
          <w:tcPr>
            <w:tcW w:w="4573" w:type="dxa"/>
            <w:vAlign w:val="center"/>
          </w:tcPr>
          <w:p w14:paraId="01DE7CD6" w14:textId="77777777" w:rsidR="00BE4A5E" w:rsidRPr="009446D3" w:rsidRDefault="00BE4A5E" w:rsidP="00BE4A5E">
            <w:pPr>
              <w:rPr>
                <w:rFonts w:ascii="Georgia" w:hAnsi="Georgia"/>
                <w:b/>
                <w:bCs/>
                <w:sz w:val="16"/>
                <w:szCs w:val="16"/>
              </w:rPr>
            </w:pPr>
            <w:r w:rsidRPr="007549D9">
              <w:rPr>
                <w:rFonts w:ascii="Georgia" w:hAnsi="Georgia"/>
                <w:b/>
                <w:bCs/>
                <w:sz w:val="22"/>
                <w:szCs w:val="22"/>
              </w:rPr>
              <w:t>Round Table Discussion</w:t>
            </w:r>
          </w:p>
        </w:tc>
        <w:tc>
          <w:tcPr>
            <w:tcW w:w="6965" w:type="dxa"/>
            <w:vAlign w:val="center"/>
          </w:tcPr>
          <w:p w14:paraId="4F67CF00" w14:textId="47B5CE4E" w:rsidR="005031F3" w:rsidRPr="00FA4F3B" w:rsidRDefault="005031F3" w:rsidP="00DE29DD">
            <w:pPr>
              <w:shd w:val="clear" w:color="auto" w:fill="FFFFFF"/>
              <w:rPr>
                <w:rFonts w:ascii="Georgia" w:hAnsi="Georgia" w:cs="Arial"/>
                <w:b/>
                <w:bCs/>
                <w:color w:val="222222"/>
                <w:sz w:val="18"/>
                <w:szCs w:val="18"/>
                <w:shd w:val="clear" w:color="auto" w:fill="FFFFFF"/>
              </w:rPr>
            </w:pPr>
          </w:p>
        </w:tc>
      </w:tr>
      <w:tr w:rsidR="00BE4A5E" w:rsidRPr="009446D3" w14:paraId="55A92172" w14:textId="77777777" w:rsidTr="009C03C7">
        <w:trPr>
          <w:trHeight w:val="282"/>
        </w:trPr>
        <w:tc>
          <w:tcPr>
            <w:tcW w:w="11538" w:type="dxa"/>
            <w:gridSpan w:val="2"/>
            <w:shd w:val="clear" w:color="auto" w:fill="D9D9D9"/>
            <w:vAlign w:val="center"/>
          </w:tcPr>
          <w:p w14:paraId="4522732B" w14:textId="77777777" w:rsidR="00BE4A5E" w:rsidRPr="009446D3" w:rsidRDefault="00BE4A5E" w:rsidP="00BE4A5E">
            <w:pPr>
              <w:ind w:left="-90"/>
              <w:contextualSpacing/>
              <w:jc w:val="center"/>
              <w:rPr>
                <w:rFonts w:ascii="Georgia" w:hAnsi="Georgia"/>
                <w:b/>
                <w:bCs/>
                <w:sz w:val="16"/>
                <w:szCs w:val="16"/>
              </w:rPr>
            </w:pPr>
            <w:bookmarkStart w:id="4" w:name="OLE_LINK11"/>
            <w:r w:rsidRPr="009446D3">
              <w:rPr>
                <w:rFonts w:ascii="Georgia" w:hAnsi="Georgia"/>
                <w:b/>
                <w:bCs/>
                <w:sz w:val="16"/>
                <w:szCs w:val="16"/>
              </w:rPr>
              <w:t>NCC Officer Reports</w:t>
            </w:r>
          </w:p>
        </w:tc>
      </w:tr>
      <w:tr w:rsidR="00BE4A5E" w:rsidRPr="009446D3" w14:paraId="6BC77075" w14:textId="77777777" w:rsidTr="00797338">
        <w:trPr>
          <w:trHeight w:val="207"/>
        </w:trPr>
        <w:tc>
          <w:tcPr>
            <w:tcW w:w="4573" w:type="dxa"/>
            <w:vAlign w:val="center"/>
          </w:tcPr>
          <w:p w14:paraId="06123081" w14:textId="77777777" w:rsidR="0030655C" w:rsidRPr="009446D3" w:rsidRDefault="00BE4A5E" w:rsidP="00BE4A5E">
            <w:pPr>
              <w:rPr>
                <w:rFonts w:ascii="Georgia" w:hAnsi="Georgia"/>
                <w:b/>
                <w:bCs/>
                <w:sz w:val="16"/>
                <w:szCs w:val="16"/>
              </w:rPr>
            </w:pPr>
            <w:r w:rsidRPr="009446D3">
              <w:rPr>
                <w:rFonts w:ascii="Georgia" w:hAnsi="Georgia"/>
                <w:b/>
                <w:bCs/>
                <w:sz w:val="16"/>
                <w:szCs w:val="16"/>
              </w:rPr>
              <w:t>Treasurer</w:t>
            </w:r>
          </w:p>
          <w:p w14:paraId="5474F0AC" w14:textId="083EAD92" w:rsidR="00BE4A5E" w:rsidRPr="009446D3" w:rsidRDefault="0030655C" w:rsidP="00BE4A5E">
            <w:pPr>
              <w:rPr>
                <w:rFonts w:ascii="Georgia" w:hAnsi="Georgia"/>
                <w:b/>
                <w:bCs/>
                <w:sz w:val="16"/>
                <w:szCs w:val="16"/>
              </w:rPr>
            </w:pPr>
            <w:r w:rsidRPr="009446D3">
              <w:rPr>
                <w:rFonts w:ascii="Georgia" w:hAnsi="Georgia"/>
                <w:bCs/>
                <w:sz w:val="16"/>
                <w:szCs w:val="16"/>
              </w:rPr>
              <w:t>Roger Davidson</w:t>
            </w:r>
          </w:p>
        </w:tc>
        <w:tc>
          <w:tcPr>
            <w:tcW w:w="6965" w:type="dxa"/>
            <w:vAlign w:val="center"/>
          </w:tcPr>
          <w:p w14:paraId="2541E3A8" w14:textId="77777777" w:rsidR="00BE4A5E" w:rsidRPr="009446D3" w:rsidRDefault="00BE4A5E" w:rsidP="00BE4A5E">
            <w:pPr>
              <w:numPr>
                <w:ilvl w:val="0"/>
                <w:numId w:val="9"/>
              </w:numPr>
              <w:ind w:left="427"/>
              <w:contextualSpacing/>
              <w:rPr>
                <w:rFonts w:ascii="Georgia" w:hAnsi="Georgia"/>
                <w:sz w:val="18"/>
                <w:szCs w:val="18"/>
              </w:rPr>
            </w:pPr>
          </w:p>
        </w:tc>
      </w:tr>
      <w:tr w:rsidR="00BE4A5E" w:rsidRPr="009446D3" w14:paraId="2FDCB488" w14:textId="77777777" w:rsidTr="00797338">
        <w:trPr>
          <w:trHeight w:val="234"/>
        </w:trPr>
        <w:tc>
          <w:tcPr>
            <w:tcW w:w="4573" w:type="dxa"/>
            <w:vAlign w:val="center"/>
          </w:tcPr>
          <w:p w14:paraId="439B05F6" w14:textId="77777777" w:rsidR="002336E8" w:rsidRPr="009446D3" w:rsidRDefault="00BE4A5E" w:rsidP="00BE4A5E">
            <w:pPr>
              <w:rPr>
                <w:rFonts w:ascii="Georgia" w:hAnsi="Georgia"/>
                <w:b/>
                <w:bCs/>
                <w:sz w:val="16"/>
                <w:szCs w:val="16"/>
              </w:rPr>
            </w:pPr>
            <w:r w:rsidRPr="009446D3">
              <w:rPr>
                <w:rFonts w:ascii="Georgia" w:hAnsi="Georgia"/>
                <w:b/>
                <w:bCs/>
                <w:sz w:val="16"/>
                <w:szCs w:val="16"/>
              </w:rPr>
              <w:t xml:space="preserve">Secretary </w:t>
            </w:r>
          </w:p>
          <w:p w14:paraId="5D321CD5" w14:textId="13AFF850" w:rsidR="00BE4A5E" w:rsidRPr="009446D3" w:rsidRDefault="00D11434" w:rsidP="00BE4A5E">
            <w:pPr>
              <w:rPr>
                <w:rFonts w:ascii="Georgia" w:hAnsi="Georgia"/>
                <w:bCs/>
                <w:sz w:val="16"/>
                <w:szCs w:val="16"/>
              </w:rPr>
            </w:pPr>
            <w:r>
              <w:rPr>
                <w:rFonts w:ascii="Georgia" w:hAnsi="Georgia"/>
                <w:sz w:val="16"/>
                <w:szCs w:val="16"/>
              </w:rPr>
              <w:t>Alycia Sahid</w:t>
            </w:r>
          </w:p>
        </w:tc>
        <w:tc>
          <w:tcPr>
            <w:tcW w:w="6965" w:type="dxa"/>
            <w:vAlign w:val="center"/>
          </w:tcPr>
          <w:p w14:paraId="6688F99C" w14:textId="549072AB" w:rsidR="00BE4A5E" w:rsidRPr="009446D3" w:rsidRDefault="00BE4A5E" w:rsidP="00BE4A5E">
            <w:pPr>
              <w:numPr>
                <w:ilvl w:val="0"/>
                <w:numId w:val="10"/>
              </w:numPr>
              <w:ind w:left="432"/>
              <w:contextualSpacing/>
              <w:rPr>
                <w:rFonts w:ascii="Georgia" w:hAnsi="Georgia"/>
                <w:bCs/>
                <w:sz w:val="18"/>
                <w:szCs w:val="18"/>
              </w:rPr>
            </w:pPr>
          </w:p>
        </w:tc>
      </w:tr>
      <w:tr w:rsidR="00BE4A5E" w:rsidRPr="009446D3" w14:paraId="588CFEBE" w14:textId="77777777" w:rsidTr="00797338">
        <w:trPr>
          <w:trHeight w:val="270"/>
        </w:trPr>
        <w:tc>
          <w:tcPr>
            <w:tcW w:w="4573" w:type="dxa"/>
            <w:vAlign w:val="center"/>
          </w:tcPr>
          <w:p w14:paraId="41069D99" w14:textId="2648B658" w:rsidR="00BE4A5E" w:rsidRPr="009446D3" w:rsidRDefault="00BE4A5E" w:rsidP="00BE4A5E">
            <w:pPr>
              <w:rPr>
                <w:rFonts w:ascii="Georgia" w:hAnsi="Georgia"/>
                <w:b/>
                <w:bCs/>
                <w:sz w:val="16"/>
                <w:szCs w:val="16"/>
              </w:rPr>
            </w:pPr>
            <w:r w:rsidRPr="009446D3">
              <w:rPr>
                <w:rFonts w:ascii="Georgia" w:hAnsi="Georgia"/>
                <w:b/>
                <w:bCs/>
                <w:sz w:val="16"/>
                <w:szCs w:val="16"/>
              </w:rPr>
              <w:t>Vice President</w:t>
            </w:r>
            <w:r w:rsidRPr="009446D3">
              <w:rPr>
                <w:rFonts w:ascii="Georgia" w:hAnsi="Georgia"/>
                <w:b/>
                <w:bCs/>
                <w:sz w:val="16"/>
                <w:szCs w:val="16"/>
              </w:rPr>
              <w:br/>
            </w:r>
            <w:r w:rsidR="0030655C" w:rsidRPr="009446D3">
              <w:rPr>
                <w:rFonts w:ascii="Georgia" w:hAnsi="Georgia"/>
                <w:bCs/>
                <w:sz w:val="16"/>
                <w:szCs w:val="16"/>
              </w:rPr>
              <w:t>Pat Hammel</w:t>
            </w:r>
          </w:p>
        </w:tc>
        <w:tc>
          <w:tcPr>
            <w:tcW w:w="6965" w:type="dxa"/>
            <w:vAlign w:val="center"/>
          </w:tcPr>
          <w:p w14:paraId="35D8C868" w14:textId="1959A4E9" w:rsidR="00BE4A5E" w:rsidRPr="00DA7B11" w:rsidRDefault="00BE4A5E" w:rsidP="00EA4615">
            <w:pPr>
              <w:numPr>
                <w:ilvl w:val="0"/>
                <w:numId w:val="2"/>
              </w:numPr>
              <w:ind w:left="432"/>
              <w:contextualSpacing/>
              <w:jc w:val="both"/>
              <w:rPr>
                <w:rFonts w:ascii="Georgia" w:hAnsi="Georgia"/>
                <w:bCs/>
                <w:sz w:val="20"/>
                <w:szCs w:val="20"/>
              </w:rPr>
            </w:pPr>
          </w:p>
        </w:tc>
      </w:tr>
      <w:tr w:rsidR="00BE4A5E" w:rsidRPr="009446D3" w14:paraId="4F80335D" w14:textId="77777777" w:rsidTr="00797338">
        <w:trPr>
          <w:trHeight w:val="397"/>
        </w:trPr>
        <w:tc>
          <w:tcPr>
            <w:tcW w:w="4573" w:type="dxa"/>
            <w:vAlign w:val="center"/>
          </w:tcPr>
          <w:p w14:paraId="3415AB5F" w14:textId="77777777" w:rsidR="00BE4A5E" w:rsidRPr="009446D3" w:rsidRDefault="00BE4A5E" w:rsidP="00BE4A5E">
            <w:pPr>
              <w:rPr>
                <w:rFonts w:ascii="Georgia" w:hAnsi="Georgia"/>
                <w:b/>
                <w:bCs/>
                <w:sz w:val="16"/>
                <w:szCs w:val="16"/>
              </w:rPr>
            </w:pPr>
            <w:r w:rsidRPr="009446D3">
              <w:rPr>
                <w:rFonts w:ascii="Georgia" w:hAnsi="Georgia"/>
                <w:b/>
                <w:bCs/>
                <w:sz w:val="16"/>
                <w:szCs w:val="16"/>
              </w:rPr>
              <w:t>President</w:t>
            </w:r>
          </w:p>
          <w:p w14:paraId="3E5C2804" w14:textId="7CD56546" w:rsidR="00154F72" w:rsidRPr="009446D3" w:rsidRDefault="00D11434" w:rsidP="00BE4A5E">
            <w:pPr>
              <w:rPr>
                <w:rFonts w:ascii="Georgia" w:hAnsi="Georgia"/>
                <w:bCs/>
                <w:sz w:val="16"/>
                <w:szCs w:val="16"/>
              </w:rPr>
            </w:pPr>
            <w:r>
              <w:rPr>
                <w:rFonts w:ascii="Georgia" w:hAnsi="Georgia"/>
                <w:bCs/>
                <w:sz w:val="16"/>
                <w:szCs w:val="16"/>
              </w:rPr>
              <w:t>Christine Osero</w:t>
            </w:r>
          </w:p>
        </w:tc>
        <w:tc>
          <w:tcPr>
            <w:tcW w:w="6965" w:type="dxa"/>
            <w:vAlign w:val="center"/>
          </w:tcPr>
          <w:p w14:paraId="7DC6D256" w14:textId="3564CF52" w:rsidR="00504C61" w:rsidRPr="00504C61" w:rsidRDefault="00504C61" w:rsidP="00993299">
            <w:pPr>
              <w:pStyle w:val="ListParagraph"/>
              <w:numPr>
                <w:ilvl w:val="0"/>
                <w:numId w:val="2"/>
              </w:numPr>
              <w:ind w:left="426"/>
              <w:rPr>
                <w:rFonts w:ascii="Georgia" w:hAnsi="Georgia"/>
                <w:bCs/>
                <w:sz w:val="18"/>
                <w:szCs w:val="18"/>
              </w:rPr>
            </w:pPr>
          </w:p>
        </w:tc>
      </w:tr>
      <w:bookmarkEnd w:id="4"/>
      <w:tr w:rsidR="00BE4A5E" w:rsidRPr="009446D3" w14:paraId="0CD3D27D" w14:textId="77777777" w:rsidTr="009C03C7">
        <w:trPr>
          <w:trHeight w:val="282"/>
        </w:trPr>
        <w:tc>
          <w:tcPr>
            <w:tcW w:w="11538" w:type="dxa"/>
            <w:gridSpan w:val="2"/>
            <w:shd w:val="clear" w:color="auto" w:fill="D9D9D9"/>
            <w:vAlign w:val="center"/>
          </w:tcPr>
          <w:p w14:paraId="043F5606" w14:textId="77777777" w:rsidR="00BE4A5E" w:rsidRPr="009446D3" w:rsidRDefault="00BE4A5E" w:rsidP="00BE4A5E">
            <w:pPr>
              <w:ind w:left="-90"/>
              <w:jc w:val="center"/>
              <w:rPr>
                <w:rFonts w:ascii="Georgia" w:hAnsi="Georgia"/>
                <w:bCs/>
                <w:sz w:val="16"/>
                <w:szCs w:val="16"/>
              </w:rPr>
            </w:pPr>
            <w:r w:rsidRPr="009446D3">
              <w:rPr>
                <w:rFonts w:ascii="Georgia" w:hAnsi="Georgia"/>
                <w:b/>
                <w:bCs/>
                <w:sz w:val="16"/>
                <w:szCs w:val="16"/>
              </w:rPr>
              <w:t>NCC Committee Reports</w:t>
            </w:r>
          </w:p>
        </w:tc>
      </w:tr>
      <w:tr w:rsidR="0011302E" w:rsidRPr="009446D3" w14:paraId="1A8DD2D9" w14:textId="77777777" w:rsidTr="00797338">
        <w:trPr>
          <w:trHeight w:val="587"/>
        </w:trPr>
        <w:tc>
          <w:tcPr>
            <w:tcW w:w="4573" w:type="dxa"/>
            <w:vAlign w:val="center"/>
          </w:tcPr>
          <w:p w14:paraId="1370BBF1" w14:textId="77777777" w:rsidR="00F52F56" w:rsidRPr="009446D3" w:rsidRDefault="0011302E" w:rsidP="00C072A7">
            <w:pPr>
              <w:rPr>
                <w:rFonts w:ascii="Georgia" w:hAnsi="Georgia"/>
                <w:b/>
                <w:bCs/>
                <w:sz w:val="16"/>
                <w:szCs w:val="16"/>
              </w:rPr>
            </w:pPr>
            <w:r w:rsidRPr="009446D3">
              <w:rPr>
                <w:rFonts w:ascii="Georgia" w:hAnsi="Georgia"/>
                <w:b/>
                <w:bCs/>
                <w:sz w:val="16"/>
                <w:szCs w:val="16"/>
              </w:rPr>
              <w:t>Independence Day Parade Committee</w:t>
            </w:r>
          </w:p>
          <w:p w14:paraId="41414E5E" w14:textId="6193D81F" w:rsidR="0011302E" w:rsidRPr="009446D3" w:rsidRDefault="00F52F56" w:rsidP="00C072A7">
            <w:pPr>
              <w:rPr>
                <w:rFonts w:ascii="Georgia" w:hAnsi="Georgia"/>
                <w:sz w:val="16"/>
                <w:szCs w:val="16"/>
              </w:rPr>
            </w:pPr>
            <w:r w:rsidRPr="009446D3">
              <w:rPr>
                <w:rFonts w:ascii="Georgia" w:hAnsi="Georgia"/>
                <w:sz w:val="16"/>
                <w:szCs w:val="16"/>
              </w:rPr>
              <w:t>Christine Osero</w:t>
            </w:r>
            <w:r w:rsidR="0011302E" w:rsidRPr="009446D3">
              <w:rPr>
                <w:rFonts w:ascii="Georgia" w:hAnsi="Georgia"/>
                <w:sz w:val="16"/>
                <w:szCs w:val="16"/>
              </w:rPr>
              <w:t xml:space="preserve"> </w:t>
            </w:r>
            <w:r w:rsidRPr="009446D3">
              <w:rPr>
                <w:rFonts w:ascii="Georgia" w:hAnsi="Georgia"/>
                <w:sz w:val="16"/>
                <w:szCs w:val="16"/>
              </w:rPr>
              <w:t>&amp; Mike Troolin</w:t>
            </w:r>
            <w:r w:rsidR="00BD3293">
              <w:rPr>
                <w:rFonts w:ascii="Georgia" w:hAnsi="Georgia"/>
                <w:sz w:val="16"/>
                <w:szCs w:val="16"/>
              </w:rPr>
              <w:t xml:space="preserve"> </w:t>
            </w:r>
            <w:r w:rsidR="00BD3293">
              <w:rPr>
                <w:rFonts w:ascii="Georgia" w:hAnsi="Georgia"/>
                <w:bCs/>
                <w:sz w:val="16"/>
                <w:szCs w:val="16"/>
              </w:rPr>
              <w:t>Co-</w:t>
            </w:r>
            <w:r w:rsidR="00BD3293" w:rsidRPr="009446D3">
              <w:rPr>
                <w:rFonts w:ascii="Georgia" w:hAnsi="Georgia"/>
                <w:bCs/>
                <w:sz w:val="16"/>
                <w:szCs w:val="16"/>
              </w:rPr>
              <w:t>Chair</w:t>
            </w:r>
            <w:r w:rsidR="00BD3293">
              <w:rPr>
                <w:rFonts w:ascii="Georgia" w:hAnsi="Georgia"/>
                <w:bCs/>
                <w:sz w:val="16"/>
                <w:szCs w:val="16"/>
              </w:rPr>
              <w:t>s</w:t>
            </w:r>
          </w:p>
        </w:tc>
        <w:tc>
          <w:tcPr>
            <w:tcW w:w="6965" w:type="dxa"/>
            <w:vAlign w:val="center"/>
          </w:tcPr>
          <w:p w14:paraId="016854E7" w14:textId="3E957481" w:rsidR="0011302E" w:rsidRPr="005031F3" w:rsidRDefault="0011302E" w:rsidP="0004158C">
            <w:pPr>
              <w:pStyle w:val="ListParagraph"/>
              <w:numPr>
                <w:ilvl w:val="0"/>
                <w:numId w:val="20"/>
              </w:numPr>
              <w:shd w:val="clear" w:color="auto" w:fill="FFFFFF"/>
              <w:ind w:left="426"/>
              <w:rPr>
                <w:rFonts w:ascii="Georgia" w:hAnsi="Georgia" w:cs="Arial"/>
                <w:color w:val="222222"/>
                <w:sz w:val="18"/>
                <w:szCs w:val="18"/>
              </w:rPr>
            </w:pPr>
          </w:p>
        </w:tc>
      </w:tr>
      <w:tr w:rsidR="0011302E" w:rsidRPr="009446D3" w14:paraId="3030CD35" w14:textId="77777777" w:rsidTr="00797338">
        <w:trPr>
          <w:trHeight w:val="587"/>
        </w:trPr>
        <w:tc>
          <w:tcPr>
            <w:tcW w:w="4573" w:type="dxa"/>
            <w:vAlign w:val="center"/>
          </w:tcPr>
          <w:p w14:paraId="5CB55EDF" w14:textId="4D80AAA6" w:rsidR="0011302E" w:rsidRPr="009446D3" w:rsidRDefault="0011302E" w:rsidP="00C072A7">
            <w:pPr>
              <w:rPr>
                <w:rFonts w:ascii="Georgia" w:hAnsi="Georgia"/>
                <w:b/>
                <w:bCs/>
                <w:sz w:val="16"/>
                <w:szCs w:val="16"/>
              </w:rPr>
            </w:pPr>
            <w:r w:rsidRPr="009446D3">
              <w:rPr>
                <w:rFonts w:ascii="Georgia" w:hAnsi="Georgia"/>
                <w:b/>
                <w:bCs/>
                <w:sz w:val="16"/>
                <w:szCs w:val="16"/>
              </w:rPr>
              <w:t>Development Committee</w:t>
            </w:r>
            <w:r w:rsidRPr="009446D3">
              <w:rPr>
                <w:rFonts w:ascii="Georgia" w:hAnsi="Georgia"/>
                <w:b/>
                <w:bCs/>
                <w:sz w:val="16"/>
                <w:szCs w:val="16"/>
              </w:rPr>
              <w:br/>
            </w:r>
            <w:r w:rsidRPr="009446D3">
              <w:rPr>
                <w:rFonts w:ascii="Georgia" w:hAnsi="Georgia"/>
                <w:bCs/>
                <w:sz w:val="16"/>
                <w:szCs w:val="16"/>
              </w:rPr>
              <w:t>Dave Paul</w:t>
            </w:r>
            <w:r w:rsidR="00BD3293">
              <w:rPr>
                <w:rFonts w:ascii="Georgia" w:hAnsi="Georgia"/>
                <w:bCs/>
                <w:sz w:val="16"/>
                <w:szCs w:val="16"/>
              </w:rPr>
              <w:t xml:space="preserve"> &amp; Bill Logan Co-</w:t>
            </w:r>
            <w:r w:rsidRPr="009446D3">
              <w:rPr>
                <w:rFonts w:ascii="Georgia" w:hAnsi="Georgia"/>
                <w:bCs/>
                <w:sz w:val="16"/>
                <w:szCs w:val="16"/>
              </w:rPr>
              <w:t>Chair</w:t>
            </w:r>
            <w:r w:rsidR="00BD3293">
              <w:rPr>
                <w:rFonts w:ascii="Georgia" w:hAnsi="Georgia"/>
                <w:bCs/>
                <w:sz w:val="16"/>
                <w:szCs w:val="16"/>
              </w:rPr>
              <w:t>s</w:t>
            </w:r>
          </w:p>
        </w:tc>
        <w:tc>
          <w:tcPr>
            <w:tcW w:w="6965" w:type="dxa"/>
            <w:vAlign w:val="center"/>
          </w:tcPr>
          <w:p w14:paraId="350587A0" w14:textId="77777777" w:rsidR="0011302E" w:rsidRPr="009446D3" w:rsidRDefault="0011302E" w:rsidP="00C072A7">
            <w:pPr>
              <w:numPr>
                <w:ilvl w:val="0"/>
                <w:numId w:val="11"/>
              </w:numPr>
              <w:ind w:left="432"/>
              <w:contextualSpacing/>
              <w:rPr>
                <w:rFonts w:ascii="Georgia" w:hAnsi="Georgia"/>
                <w:bCs/>
                <w:sz w:val="18"/>
                <w:szCs w:val="18"/>
              </w:rPr>
            </w:pPr>
          </w:p>
        </w:tc>
      </w:tr>
      <w:tr w:rsidR="00C072A7" w:rsidRPr="009446D3" w14:paraId="162F2643" w14:textId="77777777" w:rsidTr="00797338">
        <w:trPr>
          <w:trHeight w:val="573"/>
        </w:trPr>
        <w:tc>
          <w:tcPr>
            <w:tcW w:w="4573" w:type="dxa"/>
            <w:vAlign w:val="center"/>
          </w:tcPr>
          <w:p w14:paraId="362B5819" w14:textId="77777777" w:rsidR="00C072A7" w:rsidRPr="009446D3" w:rsidRDefault="00C072A7" w:rsidP="00C072A7">
            <w:pPr>
              <w:rPr>
                <w:rFonts w:ascii="Georgia" w:hAnsi="Georgia"/>
                <w:b/>
                <w:bCs/>
                <w:sz w:val="16"/>
                <w:szCs w:val="16"/>
              </w:rPr>
            </w:pPr>
            <w:r w:rsidRPr="009446D3">
              <w:rPr>
                <w:rFonts w:ascii="Georgia" w:hAnsi="Georgia"/>
                <w:b/>
                <w:bCs/>
                <w:sz w:val="16"/>
                <w:szCs w:val="16"/>
              </w:rPr>
              <w:t>Graphics and C0de Task Force</w:t>
            </w:r>
            <w:r w:rsidRPr="009446D3">
              <w:rPr>
                <w:rFonts w:ascii="Georgia" w:hAnsi="Georgia"/>
                <w:b/>
                <w:bCs/>
                <w:sz w:val="16"/>
                <w:szCs w:val="16"/>
              </w:rPr>
              <w:br/>
            </w:r>
            <w:r w:rsidRPr="009446D3">
              <w:rPr>
                <w:rFonts w:ascii="Georgia" w:hAnsi="Georgia"/>
                <w:bCs/>
                <w:sz w:val="16"/>
                <w:szCs w:val="16"/>
              </w:rPr>
              <w:t>Bill Logan, Coordinator</w:t>
            </w:r>
          </w:p>
        </w:tc>
        <w:tc>
          <w:tcPr>
            <w:tcW w:w="6965" w:type="dxa"/>
            <w:vAlign w:val="center"/>
          </w:tcPr>
          <w:p w14:paraId="37DF8CF3" w14:textId="77777777" w:rsidR="00C072A7" w:rsidRPr="009446D3" w:rsidRDefault="00C072A7" w:rsidP="00C072A7">
            <w:pPr>
              <w:numPr>
                <w:ilvl w:val="0"/>
                <w:numId w:val="2"/>
              </w:numPr>
              <w:ind w:left="432"/>
              <w:contextualSpacing/>
              <w:rPr>
                <w:rFonts w:ascii="Georgia" w:hAnsi="Georgia"/>
                <w:bCs/>
                <w:sz w:val="18"/>
                <w:szCs w:val="18"/>
              </w:rPr>
            </w:pPr>
          </w:p>
        </w:tc>
      </w:tr>
      <w:tr w:rsidR="00C072A7" w:rsidRPr="009446D3" w14:paraId="6A7AD576" w14:textId="77777777" w:rsidTr="009C03C7">
        <w:trPr>
          <w:trHeight w:val="282"/>
        </w:trPr>
        <w:tc>
          <w:tcPr>
            <w:tcW w:w="11538" w:type="dxa"/>
            <w:gridSpan w:val="2"/>
            <w:shd w:val="clear" w:color="auto" w:fill="D9D9D9"/>
            <w:vAlign w:val="center"/>
          </w:tcPr>
          <w:p w14:paraId="29DBA5F8" w14:textId="77777777" w:rsidR="00C072A7" w:rsidRPr="009446D3" w:rsidRDefault="00C072A7" w:rsidP="00C072A7">
            <w:pPr>
              <w:contextualSpacing/>
              <w:jc w:val="center"/>
              <w:rPr>
                <w:rFonts w:ascii="Georgia" w:hAnsi="Georgia"/>
                <w:b/>
                <w:bCs/>
                <w:sz w:val="16"/>
                <w:szCs w:val="16"/>
              </w:rPr>
            </w:pPr>
            <w:r w:rsidRPr="009446D3">
              <w:rPr>
                <w:rFonts w:ascii="Georgia" w:hAnsi="Georgia"/>
                <w:b/>
                <w:bCs/>
                <w:color w:val="000000"/>
                <w:sz w:val="16"/>
                <w:szCs w:val="16"/>
              </w:rPr>
              <w:t>Additional Discussions</w:t>
            </w:r>
          </w:p>
        </w:tc>
      </w:tr>
      <w:tr w:rsidR="00C072A7" w:rsidRPr="009446D3" w14:paraId="25B8271C" w14:textId="77777777" w:rsidTr="00797338">
        <w:trPr>
          <w:trHeight w:val="495"/>
        </w:trPr>
        <w:tc>
          <w:tcPr>
            <w:tcW w:w="4573" w:type="dxa"/>
            <w:vAlign w:val="center"/>
          </w:tcPr>
          <w:p w14:paraId="055BFCD1" w14:textId="77777777" w:rsidR="00C072A7" w:rsidRPr="009446D3" w:rsidRDefault="00C072A7" w:rsidP="00C072A7">
            <w:pPr>
              <w:rPr>
                <w:rFonts w:ascii="Georgia" w:hAnsi="Georgia"/>
                <w:b/>
                <w:bCs/>
                <w:sz w:val="16"/>
                <w:szCs w:val="16"/>
              </w:rPr>
            </w:pPr>
            <w:r w:rsidRPr="009446D3">
              <w:rPr>
                <w:rFonts w:ascii="Georgia" w:hAnsi="Georgia"/>
                <w:b/>
                <w:bCs/>
                <w:sz w:val="16"/>
                <w:szCs w:val="16"/>
              </w:rPr>
              <w:t>Other Old Business</w:t>
            </w:r>
          </w:p>
        </w:tc>
        <w:tc>
          <w:tcPr>
            <w:tcW w:w="6965" w:type="dxa"/>
            <w:vAlign w:val="center"/>
          </w:tcPr>
          <w:p w14:paraId="34FE9573" w14:textId="5393D1A5" w:rsidR="00C072A7" w:rsidRPr="00DA7B11" w:rsidRDefault="00C072A7" w:rsidP="00C072A7">
            <w:pPr>
              <w:numPr>
                <w:ilvl w:val="0"/>
                <w:numId w:val="12"/>
              </w:numPr>
              <w:ind w:left="432"/>
              <w:contextualSpacing/>
              <w:rPr>
                <w:rFonts w:ascii="Georgia" w:hAnsi="Georgia"/>
                <w:bCs/>
                <w:sz w:val="20"/>
                <w:szCs w:val="20"/>
              </w:rPr>
            </w:pPr>
          </w:p>
        </w:tc>
      </w:tr>
      <w:tr w:rsidR="00C072A7" w:rsidRPr="009446D3" w14:paraId="3EF6E2B7" w14:textId="77777777" w:rsidTr="00797338">
        <w:trPr>
          <w:trHeight w:val="551"/>
        </w:trPr>
        <w:tc>
          <w:tcPr>
            <w:tcW w:w="4573" w:type="dxa"/>
            <w:vAlign w:val="center"/>
          </w:tcPr>
          <w:p w14:paraId="24C117D8" w14:textId="77777777" w:rsidR="00C072A7" w:rsidRPr="009446D3" w:rsidRDefault="00C072A7" w:rsidP="00C072A7">
            <w:pPr>
              <w:rPr>
                <w:rFonts w:ascii="Georgia" w:hAnsi="Georgia"/>
                <w:b/>
                <w:bCs/>
                <w:sz w:val="16"/>
                <w:szCs w:val="16"/>
              </w:rPr>
            </w:pPr>
            <w:r w:rsidRPr="009446D3">
              <w:rPr>
                <w:rFonts w:ascii="Georgia" w:hAnsi="Georgia"/>
                <w:b/>
                <w:bCs/>
                <w:sz w:val="16"/>
                <w:szCs w:val="16"/>
              </w:rPr>
              <w:t>Other New Business</w:t>
            </w:r>
          </w:p>
        </w:tc>
        <w:tc>
          <w:tcPr>
            <w:tcW w:w="6965" w:type="dxa"/>
            <w:vAlign w:val="center"/>
          </w:tcPr>
          <w:p w14:paraId="1EBC7590" w14:textId="142CEEFB" w:rsidR="00DA7B11" w:rsidRPr="009B3475" w:rsidRDefault="00DA7B11" w:rsidP="009B3475">
            <w:pPr>
              <w:numPr>
                <w:ilvl w:val="0"/>
                <w:numId w:val="14"/>
              </w:numPr>
              <w:ind w:left="451"/>
              <w:contextualSpacing/>
              <w:rPr>
                <w:rFonts w:ascii="Georgia" w:hAnsi="Georgia"/>
                <w:bCs/>
                <w:sz w:val="20"/>
                <w:szCs w:val="20"/>
              </w:rPr>
            </w:pPr>
          </w:p>
        </w:tc>
      </w:tr>
      <w:tr w:rsidR="00C072A7" w:rsidRPr="009446D3" w14:paraId="363A9749" w14:textId="77777777" w:rsidTr="00797338">
        <w:trPr>
          <w:trHeight w:val="660"/>
        </w:trPr>
        <w:tc>
          <w:tcPr>
            <w:tcW w:w="4573" w:type="dxa"/>
            <w:vAlign w:val="center"/>
          </w:tcPr>
          <w:p w14:paraId="2064524F" w14:textId="77777777" w:rsidR="00C072A7" w:rsidRPr="009446D3" w:rsidRDefault="00C072A7" w:rsidP="00C072A7">
            <w:pPr>
              <w:rPr>
                <w:rFonts w:ascii="Georgia" w:hAnsi="Georgia"/>
                <w:b/>
                <w:bCs/>
                <w:sz w:val="16"/>
                <w:szCs w:val="16"/>
              </w:rPr>
            </w:pPr>
            <w:r w:rsidRPr="009446D3">
              <w:rPr>
                <w:rFonts w:ascii="Georgia" w:hAnsi="Georgia"/>
                <w:b/>
                <w:bCs/>
                <w:sz w:val="16"/>
                <w:szCs w:val="16"/>
              </w:rPr>
              <w:t>Open Forum</w:t>
            </w:r>
          </w:p>
          <w:p w14:paraId="43B673A5" w14:textId="77777777" w:rsidR="00C072A7" w:rsidRPr="009446D3" w:rsidRDefault="00C072A7" w:rsidP="00C072A7">
            <w:pPr>
              <w:rPr>
                <w:rFonts w:ascii="Georgia" w:hAnsi="Georgia"/>
                <w:bCs/>
                <w:sz w:val="16"/>
                <w:szCs w:val="16"/>
              </w:rPr>
            </w:pPr>
            <w:r w:rsidRPr="009446D3">
              <w:rPr>
                <w:rFonts w:ascii="Georgia" w:hAnsi="Georgia"/>
                <w:bCs/>
                <w:sz w:val="16"/>
                <w:szCs w:val="16"/>
              </w:rPr>
              <w:t>Comments, Announcements</w:t>
            </w:r>
          </w:p>
        </w:tc>
        <w:tc>
          <w:tcPr>
            <w:tcW w:w="6965" w:type="dxa"/>
            <w:vAlign w:val="center"/>
          </w:tcPr>
          <w:p w14:paraId="497F5DB4" w14:textId="3496D141" w:rsidR="00C072A7" w:rsidRPr="009446D3" w:rsidRDefault="00C072A7" w:rsidP="00C072A7">
            <w:pPr>
              <w:numPr>
                <w:ilvl w:val="0"/>
                <w:numId w:val="2"/>
              </w:numPr>
              <w:ind w:left="432"/>
              <w:contextualSpacing/>
              <w:rPr>
                <w:rFonts w:ascii="Georgia" w:hAnsi="Georgia"/>
                <w:bCs/>
                <w:sz w:val="18"/>
                <w:szCs w:val="18"/>
              </w:rPr>
            </w:pPr>
          </w:p>
        </w:tc>
      </w:tr>
      <w:bookmarkEnd w:id="0"/>
      <w:bookmarkEnd w:id="1"/>
    </w:tbl>
    <w:p w14:paraId="00CA9DA5" w14:textId="77777777" w:rsidR="00BE4A5E" w:rsidRPr="009446D3" w:rsidRDefault="00BE4A5E" w:rsidP="003471A9">
      <w:pPr>
        <w:tabs>
          <w:tab w:val="left" w:pos="7037"/>
        </w:tabs>
        <w:spacing w:before="120" w:after="120" w:line="276" w:lineRule="auto"/>
        <w:rPr>
          <w:rFonts w:ascii="Georgia" w:hAnsi="Georgia"/>
          <w:b/>
          <w:sz w:val="18"/>
          <w:szCs w:val="18"/>
        </w:rPr>
      </w:pPr>
    </w:p>
    <w:sectPr w:rsidR="00BE4A5E" w:rsidRPr="009446D3" w:rsidSect="00FE516B">
      <w:headerReference w:type="first" r:id="rId8"/>
      <w:footerReference w:type="first" r:id="rId9"/>
      <w:pgSz w:w="12240" w:h="15840" w:code="1"/>
      <w:pgMar w:top="432" w:right="1080" w:bottom="432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2B6DA" w14:textId="77777777" w:rsidR="004C4D53" w:rsidRDefault="004C4D53">
      <w:r>
        <w:separator/>
      </w:r>
    </w:p>
  </w:endnote>
  <w:endnote w:type="continuationSeparator" w:id="0">
    <w:p w14:paraId="714D77C7" w14:textId="77777777" w:rsidR="004C4D53" w:rsidRDefault="004C4D53">
      <w:r>
        <w:continuationSeparator/>
      </w:r>
    </w:p>
  </w:endnote>
  <w:endnote w:type="continuationNotice" w:id="1">
    <w:p w14:paraId="445994F4" w14:textId="77777777" w:rsidR="004C4D53" w:rsidRDefault="004C4D5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" w:fontKey="{9BF08F98-13EA-4F8B-A206-269154F28E43}"/>
    <w:embedBold r:id="rId2" w:fontKey="{E78F8966-15BD-45EC-8E73-028CA523093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8B58C" w14:textId="46B67D75" w:rsidR="009933BB" w:rsidRDefault="009933BB" w:rsidP="00FC01DB">
    <w:pPr>
      <w:pStyle w:val="Header"/>
      <w:tabs>
        <w:tab w:val="clear" w:pos="4320"/>
        <w:tab w:val="clear" w:pos="8640"/>
      </w:tabs>
      <w:rPr>
        <w:i/>
        <w:iCs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FA40B" w14:textId="77777777" w:rsidR="004C4D53" w:rsidRDefault="004C4D53">
      <w:r>
        <w:separator/>
      </w:r>
    </w:p>
  </w:footnote>
  <w:footnote w:type="continuationSeparator" w:id="0">
    <w:p w14:paraId="589E15FF" w14:textId="77777777" w:rsidR="004C4D53" w:rsidRDefault="004C4D53">
      <w:r>
        <w:continuationSeparator/>
      </w:r>
    </w:p>
  </w:footnote>
  <w:footnote w:type="continuationNotice" w:id="1">
    <w:p w14:paraId="06C51A52" w14:textId="77777777" w:rsidR="004C4D53" w:rsidRDefault="004C4D5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0F6F3" w14:textId="4F000B1F" w:rsidR="009933BB" w:rsidRDefault="00BE4A5E" w:rsidP="000E5A9C">
    <w:pPr>
      <w:pStyle w:val="Header"/>
      <w:tabs>
        <w:tab w:val="clear" w:pos="4320"/>
        <w:tab w:val="clear" w:pos="8640"/>
      </w:tabs>
      <w:jc w:val="center"/>
    </w:pPr>
    <w:r>
      <w:rPr>
        <w:noProof/>
      </w:rPr>
      <w:drawing>
        <wp:inline distT="0" distB="0" distL="0" distR="0" wp14:anchorId="57D9A87A" wp14:editId="7FC34527">
          <wp:extent cx="1610883" cy="742950"/>
          <wp:effectExtent l="0" t="0" r="889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0883" cy="742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A550DF"/>
    <w:multiLevelType w:val="hybridMultilevel"/>
    <w:tmpl w:val="F68CF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B02DC0"/>
    <w:multiLevelType w:val="hybridMultilevel"/>
    <w:tmpl w:val="41FCB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B45932"/>
    <w:multiLevelType w:val="hybridMultilevel"/>
    <w:tmpl w:val="9AC4E4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B0247C"/>
    <w:multiLevelType w:val="hybridMultilevel"/>
    <w:tmpl w:val="24CAD1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385B98"/>
    <w:multiLevelType w:val="hybridMultilevel"/>
    <w:tmpl w:val="40103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A753F5"/>
    <w:multiLevelType w:val="hybridMultilevel"/>
    <w:tmpl w:val="480A1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4625D6"/>
    <w:multiLevelType w:val="hybridMultilevel"/>
    <w:tmpl w:val="21C01004"/>
    <w:lvl w:ilvl="0" w:tplc="A96622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A17682"/>
    <w:multiLevelType w:val="hybridMultilevel"/>
    <w:tmpl w:val="90241A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A712EDD"/>
    <w:multiLevelType w:val="hybridMultilevel"/>
    <w:tmpl w:val="0BECC3E2"/>
    <w:lvl w:ilvl="0" w:tplc="04090001">
      <w:start w:val="1"/>
      <w:numFmt w:val="bullet"/>
      <w:lvlText w:val=""/>
      <w:lvlJc w:val="left"/>
      <w:pPr>
        <w:ind w:left="11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7" w:hanging="360"/>
      </w:pPr>
      <w:rPr>
        <w:rFonts w:ascii="Wingdings" w:hAnsi="Wingdings" w:hint="default"/>
      </w:rPr>
    </w:lvl>
  </w:abstractNum>
  <w:abstractNum w:abstractNumId="9" w15:restartNumberingAfterBreak="0">
    <w:nsid w:val="3BE61FF3"/>
    <w:multiLevelType w:val="hybridMultilevel"/>
    <w:tmpl w:val="B5703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3B3B32"/>
    <w:multiLevelType w:val="hybridMultilevel"/>
    <w:tmpl w:val="41F60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6873BE"/>
    <w:multiLevelType w:val="hybridMultilevel"/>
    <w:tmpl w:val="091E3C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896ED0"/>
    <w:multiLevelType w:val="hybridMultilevel"/>
    <w:tmpl w:val="DB4C97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C552D1"/>
    <w:multiLevelType w:val="multilevel"/>
    <w:tmpl w:val="A19C6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2566352"/>
    <w:multiLevelType w:val="hybridMultilevel"/>
    <w:tmpl w:val="2098A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56339B"/>
    <w:multiLevelType w:val="hybridMultilevel"/>
    <w:tmpl w:val="23783526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6" w15:restartNumberingAfterBreak="0">
    <w:nsid w:val="5D7A6070"/>
    <w:multiLevelType w:val="hybridMultilevel"/>
    <w:tmpl w:val="D3584F6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4374B50"/>
    <w:multiLevelType w:val="hybridMultilevel"/>
    <w:tmpl w:val="64102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78D780">
      <w:numFmt w:val="bullet"/>
      <w:lvlText w:val="•"/>
      <w:lvlJc w:val="left"/>
      <w:pPr>
        <w:ind w:left="2520" w:hanging="720"/>
      </w:pPr>
      <w:rPr>
        <w:rFonts w:ascii="Georgia" w:eastAsiaTheme="minorEastAsia" w:hAnsi="Georgia" w:cstheme="minorBidi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EE6B43"/>
    <w:multiLevelType w:val="hybridMultilevel"/>
    <w:tmpl w:val="AFEC6286"/>
    <w:lvl w:ilvl="0" w:tplc="4B2E8FE6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9" w15:restartNumberingAfterBreak="0">
    <w:nsid w:val="7DB26604"/>
    <w:multiLevelType w:val="hybridMultilevel"/>
    <w:tmpl w:val="FB4668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7055861">
    <w:abstractNumId w:val="6"/>
  </w:num>
  <w:num w:numId="2" w16cid:durableId="436680779">
    <w:abstractNumId w:val="0"/>
  </w:num>
  <w:num w:numId="3" w16cid:durableId="1163543482">
    <w:abstractNumId w:val="3"/>
  </w:num>
  <w:num w:numId="4" w16cid:durableId="1039011213">
    <w:abstractNumId w:val="1"/>
  </w:num>
  <w:num w:numId="5" w16cid:durableId="1013216746">
    <w:abstractNumId w:val="17"/>
  </w:num>
  <w:num w:numId="6" w16cid:durableId="747845064">
    <w:abstractNumId w:val="9"/>
  </w:num>
  <w:num w:numId="7" w16cid:durableId="1086734414">
    <w:abstractNumId w:val="12"/>
  </w:num>
  <w:num w:numId="8" w16cid:durableId="577177851">
    <w:abstractNumId w:val="4"/>
  </w:num>
  <w:num w:numId="9" w16cid:durableId="1394044854">
    <w:abstractNumId w:val="7"/>
  </w:num>
  <w:num w:numId="10" w16cid:durableId="1011026685">
    <w:abstractNumId w:val="2"/>
  </w:num>
  <w:num w:numId="11" w16cid:durableId="1344892326">
    <w:abstractNumId w:val="18"/>
  </w:num>
  <w:num w:numId="12" w16cid:durableId="410931434">
    <w:abstractNumId w:val="8"/>
  </w:num>
  <w:num w:numId="13" w16cid:durableId="1931504945">
    <w:abstractNumId w:val="16"/>
  </w:num>
  <w:num w:numId="14" w16cid:durableId="1018119757">
    <w:abstractNumId w:val="11"/>
  </w:num>
  <w:num w:numId="15" w16cid:durableId="649479772">
    <w:abstractNumId w:val="15"/>
  </w:num>
  <w:num w:numId="16" w16cid:durableId="466968479">
    <w:abstractNumId w:val="5"/>
  </w:num>
  <w:num w:numId="17" w16cid:durableId="1624312253">
    <w:abstractNumId w:val="14"/>
  </w:num>
  <w:num w:numId="18" w16cid:durableId="684210838">
    <w:abstractNumId w:val="19"/>
  </w:num>
  <w:num w:numId="19" w16cid:durableId="1119371822">
    <w:abstractNumId w:val="13"/>
  </w:num>
  <w:num w:numId="20" w16cid:durableId="47861290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attachedTemplate r:id="rId1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A5E"/>
    <w:rsid w:val="00002F91"/>
    <w:rsid w:val="00006299"/>
    <w:rsid w:val="00011207"/>
    <w:rsid w:val="00017E87"/>
    <w:rsid w:val="00022119"/>
    <w:rsid w:val="000237CA"/>
    <w:rsid w:val="0004158C"/>
    <w:rsid w:val="00051C31"/>
    <w:rsid w:val="00085AB4"/>
    <w:rsid w:val="00096FE2"/>
    <w:rsid w:val="000B1C19"/>
    <w:rsid w:val="000C16CC"/>
    <w:rsid w:val="000D5622"/>
    <w:rsid w:val="000E117D"/>
    <w:rsid w:val="000E2007"/>
    <w:rsid w:val="000E5A9C"/>
    <w:rsid w:val="000F3087"/>
    <w:rsid w:val="00106787"/>
    <w:rsid w:val="0011302E"/>
    <w:rsid w:val="001168F1"/>
    <w:rsid w:val="00117FCB"/>
    <w:rsid w:val="0012048D"/>
    <w:rsid w:val="00123735"/>
    <w:rsid w:val="00123F92"/>
    <w:rsid w:val="00125AF5"/>
    <w:rsid w:val="00130722"/>
    <w:rsid w:val="00130CD8"/>
    <w:rsid w:val="00136346"/>
    <w:rsid w:val="0013657B"/>
    <w:rsid w:val="00152130"/>
    <w:rsid w:val="00154F72"/>
    <w:rsid w:val="00155BA2"/>
    <w:rsid w:val="001615B6"/>
    <w:rsid w:val="001641D9"/>
    <w:rsid w:val="001673AF"/>
    <w:rsid w:val="001721AB"/>
    <w:rsid w:val="00181B59"/>
    <w:rsid w:val="00193D1E"/>
    <w:rsid w:val="001946BF"/>
    <w:rsid w:val="001A004F"/>
    <w:rsid w:val="001A177D"/>
    <w:rsid w:val="001D06F6"/>
    <w:rsid w:val="001D0B65"/>
    <w:rsid w:val="001D2135"/>
    <w:rsid w:val="001D3541"/>
    <w:rsid w:val="001D7A9D"/>
    <w:rsid w:val="001D7D62"/>
    <w:rsid w:val="001F0755"/>
    <w:rsid w:val="001F258C"/>
    <w:rsid w:val="001F3216"/>
    <w:rsid w:val="001F65E7"/>
    <w:rsid w:val="00201D16"/>
    <w:rsid w:val="002052EA"/>
    <w:rsid w:val="00205F28"/>
    <w:rsid w:val="002206B0"/>
    <w:rsid w:val="002336E8"/>
    <w:rsid w:val="002370FF"/>
    <w:rsid w:val="00241873"/>
    <w:rsid w:val="00245734"/>
    <w:rsid w:val="002462B0"/>
    <w:rsid w:val="00251FE3"/>
    <w:rsid w:val="00254891"/>
    <w:rsid w:val="00285828"/>
    <w:rsid w:val="002A240B"/>
    <w:rsid w:val="002B1A1C"/>
    <w:rsid w:val="002B2BE7"/>
    <w:rsid w:val="002B74A8"/>
    <w:rsid w:val="002B7D0C"/>
    <w:rsid w:val="002D31BF"/>
    <w:rsid w:val="002D4B98"/>
    <w:rsid w:val="002E06EE"/>
    <w:rsid w:val="002E1263"/>
    <w:rsid w:val="002E1C62"/>
    <w:rsid w:val="002E46D7"/>
    <w:rsid w:val="002E5FB2"/>
    <w:rsid w:val="00301E58"/>
    <w:rsid w:val="003061D5"/>
    <w:rsid w:val="0030655C"/>
    <w:rsid w:val="00317CD7"/>
    <w:rsid w:val="003338AC"/>
    <w:rsid w:val="00342600"/>
    <w:rsid w:val="003471A9"/>
    <w:rsid w:val="00350B1A"/>
    <w:rsid w:val="0035398F"/>
    <w:rsid w:val="0035652E"/>
    <w:rsid w:val="003570A9"/>
    <w:rsid w:val="003643C5"/>
    <w:rsid w:val="003673FC"/>
    <w:rsid w:val="00367D25"/>
    <w:rsid w:val="00372AD9"/>
    <w:rsid w:val="00373415"/>
    <w:rsid w:val="0037561C"/>
    <w:rsid w:val="003929F4"/>
    <w:rsid w:val="003A4C28"/>
    <w:rsid w:val="003B3EA0"/>
    <w:rsid w:val="003C1FD5"/>
    <w:rsid w:val="003C3403"/>
    <w:rsid w:val="003D2C02"/>
    <w:rsid w:val="003F63F0"/>
    <w:rsid w:val="003F7AFF"/>
    <w:rsid w:val="00404232"/>
    <w:rsid w:val="00411BCF"/>
    <w:rsid w:val="00412A90"/>
    <w:rsid w:val="004300C9"/>
    <w:rsid w:val="00453AC0"/>
    <w:rsid w:val="00456BBB"/>
    <w:rsid w:val="004576E6"/>
    <w:rsid w:val="00466F87"/>
    <w:rsid w:val="004746A8"/>
    <w:rsid w:val="00490EBD"/>
    <w:rsid w:val="004A08E5"/>
    <w:rsid w:val="004B2121"/>
    <w:rsid w:val="004B6D69"/>
    <w:rsid w:val="004C4D53"/>
    <w:rsid w:val="004D51DD"/>
    <w:rsid w:val="004E3475"/>
    <w:rsid w:val="004F1C08"/>
    <w:rsid w:val="004F1D3A"/>
    <w:rsid w:val="004F379B"/>
    <w:rsid w:val="005031F3"/>
    <w:rsid w:val="00503C72"/>
    <w:rsid w:val="00504C61"/>
    <w:rsid w:val="00506434"/>
    <w:rsid w:val="00510AD8"/>
    <w:rsid w:val="00527AC0"/>
    <w:rsid w:val="00530DE2"/>
    <w:rsid w:val="00542D7C"/>
    <w:rsid w:val="0054585D"/>
    <w:rsid w:val="0054767B"/>
    <w:rsid w:val="00547C80"/>
    <w:rsid w:val="00554201"/>
    <w:rsid w:val="00560ADB"/>
    <w:rsid w:val="00562EAD"/>
    <w:rsid w:val="00571342"/>
    <w:rsid w:val="00572470"/>
    <w:rsid w:val="005758D7"/>
    <w:rsid w:val="00576E66"/>
    <w:rsid w:val="00580C38"/>
    <w:rsid w:val="00582099"/>
    <w:rsid w:val="0058273C"/>
    <w:rsid w:val="005B4798"/>
    <w:rsid w:val="005B5AE0"/>
    <w:rsid w:val="005B66D3"/>
    <w:rsid w:val="005C1466"/>
    <w:rsid w:val="005D6F5D"/>
    <w:rsid w:val="005D7208"/>
    <w:rsid w:val="005F78D4"/>
    <w:rsid w:val="006045D2"/>
    <w:rsid w:val="00615B84"/>
    <w:rsid w:val="006162AC"/>
    <w:rsid w:val="006167CA"/>
    <w:rsid w:val="00620400"/>
    <w:rsid w:val="00621BE3"/>
    <w:rsid w:val="00626C77"/>
    <w:rsid w:val="006519CC"/>
    <w:rsid w:val="00657507"/>
    <w:rsid w:val="00662143"/>
    <w:rsid w:val="0067197C"/>
    <w:rsid w:val="00672788"/>
    <w:rsid w:val="00674B80"/>
    <w:rsid w:val="006809A6"/>
    <w:rsid w:val="00687C30"/>
    <w:rsid w:val="00690605"/>
    <w:rsid w:val="00691570"/>
    <w:rsid w:val="006A3033"/>
    <w:rsid w:val="006A410D"/>
    <w:rsid w:val="006A48FC"/>
    <w:rsid w:val="006B1A9E"/>
    <w:rsid w:val="006B4198"/>
    <w:rsid w:val="006C4C71"/>
    <w:rsid w:val="006C6B10"/>
    <w:rsid w:val="006D0991"/>
    <w:rsid w:val="006E01C9"/>
    <w:rsid w:val="006E754C"/>
    <w:rsid w:val="006E75BC"/>
    <w:rsid w:val="006F0C31"/>
    <w:rsid w:val="00712DD8"/>
    <w:rsid w:val="00716F38"/>
    <w:rsid w:val="00717BE4"/>
    <w:rsid w:val="00727175"/>
    <w:rsid w:val="007367FF"/>
    <w:rsid w:val="00747B14"/>
    <w:rsid w:val="007549D9"/>
    <w:rsid w:val="007549F9"/>
    <w:rsid w:val="00756899"/>
    <w:rsid w:val="00760FD3"/>
    <w:rsid w:val="007640CC"/>
    <w:rsid w:val="00772787"/>
    <w:rsid w:val="00773B42"/>
    <w:rsid w:val="00783194"/>
    <w:rsid w:val="00793044"/>
    <w:rsid w:val="00793760"/>
    <w:rsid w:val="00797338"/>
    <w:rsid w:val="007A1880"/>
    <w:rsid w:val="007B3379"/>
    <w:rsid w:val="007B67F3"/>
    <w:rsid w:val="007D494C"/>
    <w:rsid w:val="007E0208"/>
    <w:rsid w:val="007E0515"/>
    <w:rsid w:val="007E260E"/>
    <w:rsid w:val="007F1684"/>
    <w:rsid w:val="007F5EC8"/>
    <w:rsid w:val="0080006B"/>
    <w:rsid w:val="00801459"/>
    <w:rsid w:val="00803ADA"/>
    <w:rsid w:val="00806462"/>
    <w:rsid w:val="008120B7"/>
    <w:rsid w:val="00812AAB"/>
    <w:rsid w:val="00813EAD"/>
    <w:rsid w:val="008211A2"/>
    <w:rsid w:val="00831B01"/>
    <w:rsid w:val="00834A36"/>
    <w:rsid w:val="00846F46"/>
    <w:rsid w:val="0085526C"/>
    <w:rsid w:val="0085710D"/>
    <w:rsid w:val="00861D19"/>
    <w:rsid w:val="008644A9"/>
    <w:rsid w:val="00865EB6"/>
    <w:rsid w:val="00867033"/>
    <w:rsid w:val="008748AA"/>
    <w:rsid w:val="00877FFE"/>
    <w:rsid w:val="00882D5F"/>
    <w:rsid w:val="008905DF"/>
    <w:rsid w:val="008957C0"/>
    <w:rsid w:val="008A1BC8"/>
    <w:rsid w:val="008A26D4"/>
    <w:rsid w:val="008A40FF"/>
    <w:rsid w:val="008B0E82"/>
    <w:rsid w:val="008B1B0B"/>
    <w:rsid w:val="008B5E01"/>
    <w:rsid w:val="008C2DFF"/>
    <w:rsid w:val="008F51D9"/>
    <w:rsid w:val="00900B7B"/>
    <w:rsid w:val="00903A29"/>
    <w:rsid w:val="0091107F"/>
    <w:rsid w:val="009222F5"/>
    <w:rsid w:val="00924A81"/>
    <w:rsid w:val="00936B62"/>
    <w:rsid w:val="009446D3"/>
    <w:rsid w:val="00947598"/>
    <w:rsid w:val="009477E7"/>
    <w:rsid w:val="0095214B"/>
    <w:rsid w:val="009636F9"/>
    <w:rsid w:val="009661F3"/>
    <w:rsid w:val="009713B8"/>
    <w:rsid w:val="00971EE0"/>
    <w:rsid w:val="00974073"/>
    <w:rsid w:val="00980017"/>
    <w:rsid w:val="009847C9"/>
    <w:rsid w:val="00993299"/>
    <w:rsid w:val="009933BB"/>
    <w:rsid w:val="00994EA8"/>
    <w:rsid w:val="0099555F"/>
    <w:rsid w:val="009B2BCC"/>
    <w:rsid w:val="009B3475"/>
    <w:rsid w:val="009B448C"/>
    <w:rsid w:val="009B7297"/>
    <w:rsid w:val="009B7F90"/>
    <w:rsid w:val="009C03C7"/>
    <w:rsid w:val="009C046A"/>
    <w:rsid w:val="009C3CAC"/>
    <w:rsid w:val="009D188C"/>
    <w:rsid w:val="009D307C"/>
    <w:rsid w:val="00A02454"/>
    <w:rsid w:val="00A20948"/>
    <w:rsid w:val="00A37D06"/>
    <w:rsid w:val="00A42DA4"/>
    <w:rsid w:val="00A62B90"/>
    <w:rsid w:val="00A62C3F"/>
    <w:rsid w:val="00A84636"/>
    <w:rsid w:val="00A91EE7"/>
    <w:rsid w:val="00A930AA"/>
    <w:rsid w:val="00A94CBA"/>
    <w:rsid w:val="00A95DA3"/>
    <w:rsid w:val="00AB03BA"/>
    <w:rsid w:val="00AD68A4"/>
    <w:rsid w:val="00AE7930"/>
    <w:rsid w:val="00AF1A76"/>
    <w:rsid w:val="00AF1D6C"/>
    <w:rsid w:val="00AF3296"/>
    <w:rsid w:val="00AF589D"/>
    <w:rsid w:val="00AF748C"/>
    <w:rsid w:val="00AF79B2"/>
    <w:rsid w:val="00B02919"/>
    <w:rsid w:val="00B10746"/>
    <w:rsid w:val="00B12E45"/>
    <w:rsid w:val="00B24008"/>
    <w:rsid w:val="00B272C1"/>
    <w:rsid w:val="00B560C3"/>
    <w:rsid w:val="00B8757D"/>
    <w:rsid w:val="00B93104"/>
    <w:rsid w:val="00B94DFA"/>
    <w:rsid w:val="00BA2E08"/>
    <w:rsid w:val="00BB696D"/>
    <w:rsid w:val="00BB7B6D"/>
    <w:rsid w:val="00BC5A09"/>
    <w:rsid w:val="00BC6026"/>
    <w:rsid w:val="00BC79B0"/>
    <w:rsid w:val="00BD3293"/>
    <w:rsid w:val="00BE4A5E"/>
    <w:rsid w:val="00BE7DAB"/>
    <w:rsid w:val="00BF3EC6"/>
    <w:rsid w:val="00C0497C"/>
    <w:rsid w:val="00C06971"/>
    <w:rsid w:val="00C072A7"/>
    <w:rsid w:val="00C5443E"/>
    <w:rsid w:val="00C55DDF"/>
    <w:rsid w:val="00C6212C"/>
    <w:rsid w:val="00C658A1"/>
    <w:rsid w:val="00C75665"/>
    <w:rsid w:val="00CA3F68"/>
    <w:rsid w:val="00CB0BD6"/>
    <w:rsid w:val="00CB304E"/>
    <w:rsid w:val="00CC0DE2"/>
    <w:rsid w:val="00CD54E9"/>
    <w:rsid w:val="00CD798E"/>
    <w:rsid w:val="00CE0477"/>
    <w:rsid w:val="00CE161F"/>
    <w:rsid w:val="00CE31B8"/>
    <w:rsid w:val="00CE3CA8"/>
    <w:rsid w:val="00CF3FBC"/>
    <w:rsid w:val="00D046DD"/>
    <w:rsid w:val="00D061A0"/>
    <w:rsid w:val="00D07F88"/>
    <w:rsid w:val="00D103A1"/>
    <w:rsid w:val="00D1079A"/>
    <w:rsid w:val="00D11434"/>
    <w:rsid w:val="00D11891"/>
    <w:rsid w:val="00D20715"/>
    <w:rsid w:val="00D27848"/>
    <w:rsid w:val="00D27C0A"/>
    <w:rsid w:val="00D43A9F"/>
    <w:rsid w:val="00D52BFC"/>
    <w:rsid w:val="00D5376E"/>
    <w:rsid w:val="00D55D41"/>
    <w:rsid w:val="00D62C88"/>
    <w:rsid w:val="00D736B4"/>
    <w:rsid w:val="00D8016D"/>
    <w:rsid w:val="00D80A1B"/>
    <w:rsid w:val="00D81FB3"/>
    <w:rsid w:val="00D90F06"/>
    <w:rsid w:val="00D9610B"/>
    <w:rsid w:val="00D97067"/>
    <w:rsid w:val="00DA7B11"/>
    <w:rsid w:val="00DB6EF6"/>
    <w:rsid w:val="00DD62A2"/>
    <w:rsid w:val="00DE29DD"/>
    <w:rsid w:val="00DE302D"/>
    <w:rsid w:val="00DE3450"/>
    <w:rsid w:val="00DF0948"/>
    <w:rsid w:val="00E059AF"/>
    <w:rsid w:val="00E1753B"/>
    <w:rsid w:val="00E205A7"/>
    <w:rsid w:val="00E24409"/>
    <w:rsid w:val="00E253C9"/>
    <w:rsid w:val="00E32F03"/>
    <w:rsid w:val="00E37530"/>
    <w:rsid w:val="00E50334"/>
    <w:rsid w:val="00E577AA"/>
    <w:rsid w:val="00E7589E"/>
    <w:rsid w:val="00E764B3"/>
    <w:rsid w:val="00E8185F"/>
    <w:rsid w:val="00E93F52"/>
    <w:rsid w:val="00E96630"/>
    <w:rsid w:val="00EA4615"/>
    <w:rsid w:val="00EB2D03"/>
    <w:rsid w:val="00EB2FAC"/>
    <w:rsid w:val="00EB3460"/>
    <w:rsid w:val="00EC2251"/>
    <w:rsid w:val="00EE02BF"/>
    <w:rsid w:val="00EE36FE"/>
    <w:rsid w:val="00EE42BF"/>
    <w:rsid w:val="00EE7391"/>
    <w:rsid w:val="00EF219F"/>
    <w:rsid w:val="00F0492E"/>
    <w:rsid w:val="00F11280"/>
    <w:rsid w:val="00F149D7"/>
    <w:rsid w:val="00F32918"/>
    <w:rsid w:val="00F4741C"/>
    <w:rsid w:val="00F52F56"/>
    <w:rsid w:val="00F644DD"/>
    <w:rsid w:val="00F7070D"/>
    <w:rsid w:val="00F73D9A"/>
    <w:rsid w:val="00F762A6"/>
    <w:rsid w:val="00F774C7"/>
    <w:rsid w:val="00F77E3A"/>
    <w:rsid w:val="00F805CC"/>
    <w:rsid w:val="00F80F1D"/>
    <w:rsid w:val="00F82711"/>
    <w:rsid w:val="00F845B0"/>
    <w:rsid w:val="00FA0E5C"/>
    <w:rsid w:val="00FA4F3B"/>
    <w:rsid w:val="00FA54D6"/>
    <w:rsid w:val="00FA5EA7"/>
    <w:rsid w:val="00FA6E2A"/>
    <w:rsid w:val="00FB5AC1"/>
    <w:rsid w:val="00FC01DB"/>
    <w:rsid w:val="00FE516B"/>
    <w:rsid w:val="00FE7F80"/>
    <w:rsid w:val="00FF04E6"/>
    <w:rsid w:val="00FF0963"/>
    <w:rsid w:val="00FF7551"/>
    <w:rsid w:val="00FF7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45AE57"/>
  <w15:docId w15:val="{4484136E-576A-4A8D-B6EB-57703311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Hyperlink">
    <w:name w:val="Hyperlink"/>
    <w:semiHidden/>
    <w:rPr>
      <w:color w:val="0000FF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BE4A5E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BE4A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54F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4F72"/>
    <w:rPr>
      <w:rFonts w:ascii="Tahoma" w:hAnsi="Tahoma" w:cs="Tahoma"/>
      <w:sz w:val="16"/>
      <w:szCs w:val="16"/>
    </w:rPr>
  </w:style>
  <w:style w:type="paragraph" w:customStyle="1" w:styleId="yiv2834773189msonormal">
    <w:name w:val="yiv2834773189msonormal"/>
    <w:basedOn w:val="Normal"/>
    <w:rsid w:val="008905DF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7A1880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CE0477"/>
    <w:rPr>
      <w:b/>
      <w:bCs/>
    </w:rPr>
  </w:style>
  <w:style w:type="paragraph" w:styleId="ListParagraph">
    <w:name w:val="List Paragraph"/>
    <w:basedOn w:val="Normal"/>
    <w:uiPriority w:val="34"/>
    <w:qFormat/>
    <w:rsid w:val="00CE0477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95214B"/>
    <w:rPr>
      <w:i/>
      <w:iCs/>
    </w:rPr>
  </w:style>
  <w:style w:type="character" w:customStyle="1" w:styleId="il">
    <w:name w:val="il"/>
    <w:basedOn w:val="DefaultParagraphFont"/>
    <w:rsid w:val="00CC0D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3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9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76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93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09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9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43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4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4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034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13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02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02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259600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40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249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8602224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7004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5358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9728617">
                                                  <w:blockQuote w:val="1"/>
                                                  <w:marLeft w:val="96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6" w:space="6" w:color="CCCCC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256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3899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9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hammel\Documents\NCC%20General\NCC_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NCC_Letterhead</Template>
  <TotalTime>9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self</Company>
  <LinksUpToDate>false</LinksUpToDate>
  <CharactersWithSpaces>1264</CharactersWithSpaces>
  <SharedDoc>false</SharedDoc>
  <HLinks>
    <vt:vector size="6" baseType="variant">
      <vt:variant>
        <vt:i4>7012396</vt:i4>
      </vt:variant>
      <vt:variant>
        <vt:i4>1039</vt:i4>
      </vt:variant>
      <vt:variant>
        <vt:i4>1111</vt:i4>
      </vt:variant>
      <vt:variant>
        <vt:i4>1</vt:i4>
      </vt:variant>
      <vt:variant>
        <vt:lpwstr>NCC_color_land.jpg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Davidson</dc:creator>
  <cp:keywords/>
  <dc:description/>
  <cp:lastModifiedBy>Pat</cp:lastModifiedBy>
  <cp:revision>4</cp:revision>
  <cp:lastPrinted>2025-01-07T04:23:00Z</cp:lastPrinted>
  <dcterms:created xsi:type="dcterms:W3CDTF">2026-07-29T19:41:00Z</dcterms:created>
  <dcterms:modified xsi:type="dcterms:W3CDTF">2026-09-01T00:25:00Z</dcterms:modified>
</cp:coreProperties>
</file>